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D41" w:rsidRDefault="00301D41" w:rsidP="005E0965">
      <w:r>
        <w:rPr>
          <w:noProof/>
          <w:lang w:eastAsia="en-IE"/>
        </w:rPr>
        <w:pict>
          <v:shapetype id="_x0000_t202" coordsize="21600,21600" o:spt="202" path="m,l,21600r21600,l21600,xe">
            <v:stroke joinstyle="miter"/>
            <v:path gradientshapeok="t" o:connecttype="rect"/>
          </v:shapetype>
          <v:shape id="Text Box 2" o:spid="_x0000_s1026" type="#_x0000_t202" style="position:absolute;margin-left:.75pt;margin-top:-57.75pt;width:171.75pt;height:93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" filled="f" stroked="f">
            <v:textbox>
              <w:txbxContent>
                <w:p w:rsidR="00301D41" w:rsidRDefault="00301D41" w:rsidP="000F7F57">
                  <w:r w:rsidRPr="005C4705">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i1026" type="#_x0000_t75" style="width:164.5pt;height:95.5pt;visibility:visible">
                        <v:imagedata r:id="rId7" o:title=""/>
                      </v:shape>
                    </w:pict>
                  </w:r>
                </w:p>
              </w:txbxContent>
            </v:textbox>
          </v:shape>
        </w:pict>
      </w:r>
    </w:p>
    <w:p w:rsidR="00301D41" w:rsidRDefault="00301D41" w:rsidP="005E0965"/>
    <w:p w:rsidR="00301D41" w:rsidRDefault="00301D41" w:rsidP="005E0965">
      <w:pPr>
        <w:tabs>
          <w:tab w:val="left" w:pos="2610"/>
        </w:tabs>
      </w:pPr>
      <w:r w:rsidRPr="005C4705">
        <w:rPr>
          <w:noProof/>
          <w:lang w:eastAsia="en-IE"/>
        </w:rPr>
        <w:pict>
          <v:shape id="Chart 1" o:spid="_x0000_i1027" type="#_x0000_t75" style="width:500pt;height:3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">
            <v:imagedata r:id="rId8" o:title=""/>
            <o:lock v:ext="edit" aspectratio="f"/>
          </v:shape>
        </w:pict>
      </w:r>
    </w:p>
    <w:p w:rsidR="00301D41" w:rsidRDefault="00301D41" w:rsidP="005E0965">
      <w:r>
        <w:rPr>
          <w:noProof/>
          <w:lang w:eastAsia="en-IE"/>
        </w:rPr>
        <w:pict>
          <v:shape id="Text Box 10" o:spid="_x0000_s1027" type="#_x0000_t202" style="position:absolute;margin-left:-3.75pt;margin-top:12.1pt;width:2in;height:41.25pt;z-index:251658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" filled="f" stroked="f">
            <v:textbox>
              <w:txbxContent>
                <w:p w:rsidR="00301D41" w:rsidRPr="00660A85" w:rsidRDefault="00301D41" w:rsidP="005E0965">
                  <w:pPr>
                    <w:jc w:val="center"/>
                    <w:rPr>
                      <w:b/>
                      <w:caps/>
                      <w:sz w:val="48"/>
                      <w:szCs w:val="72"/>
                    </w:rPr>
                  </w:pPr>
                  <w:r w:rsidRPr="00660A85">
                    <w:rPr>
                      <w:b/>
                      <w:caps/>
                      <w:sz w:val="48"/>
                      <w:szCs w:val="72"/>
                    </w:rPr>
                    <w:t xml:space="preserve">IE Network </w:t>
                  </w:r>
                  <w:r>
                    <w:rPr>
                      <w:b/>
                      <w:caps/>
                      <w:sz w:val="48"/>
                      <w:szCs w:val="72"/>
                    </w:rPr>
                    <w:t>Membership breakdown</w:t>
                  </w:r>
                </w:p>
              </w:txbxContent>
            </v:textbox>
          </v:shape>
        </w:pict>
      </w:r>
    </w:p>
    <w:p w:rsidR="00301D41" w:rsidRDefault="00301D41" w:rsidP="005E0965"/>
    <w:p w:rsidR="00301D41" w:rsidRDefault="00301D41" w:rsidP="005E0965">
      <w:r>
        <w:rPr>
          <w:noProof/>
          <w:lang w:eastAsia="en-IE"/>
        </w:rPr>
        <w:pict>
          <v:shape id="Text Box 5" o:spid="_x0000_s1028" type="#_x0000_t202" style="position:absolute;margin-left:0;margin-top:43.95pt;width:2in;height:41.25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" filled="f" stroked="f">
            <v:textbox>
              <w:txbxContent>
                <w:p w:rsidR="00301D41" w:rsidRPr="00656956" w:rsidRDefault="00301D41" w:rsidP="005E0965">
                  <w:pPr>
                    <w:jc w:val="center"/>
                    <w:rPr>
                      <w:b/>
                      <w:caps/>
                      <w:sz w:val="44"/>
                      <w:szCs w:val="72"/>
                    </w:rPr>
                  </w:pPr>
                  <w:r>
                    <w:rPr>
                      <w:b/>
                      <w:caps/>
                      <w:sz w:val="44"/>
                      <w:szCs w:val="72"/>
                    </w:rPr>
                    <w:t>IE Network Membership Breakdown</w:t>
                  </w:r>
                </w:p>
              </w:txbxContent>
            </v:textbox>
          </v:shape>
        </w:pict>
      </w:r>
      <w:r>
        <w:br/>
        <w:t>This is a breakdown of IE network membership by Council area, this information is voluntary and not all members state which council area they live in.</w:t>
      </w:r>
    </w:p>
    <w:p w:rsidR="00301D41" w:rsidRDefault="00301D41" w:rsidP="005E0965"/>
    <w:p w:rsidR="00301D41" w:rsidRDefault="00301D41" w:rsidP="005E0965"/>
    <w:p w:rsidR="00301D41" w:rsidRDefault="00301D41" w:rsidP="005E0965">
      <w:pPr>
        <w:pStyle w:val="ListParagraph"/>
        <w:numPr>
          <w:ilvl w:val="0"/>
          <w:numId w:val="12"/>
        </w:numPr>
      </w:pPr>
      <w:r>
        <w:t>Dublin City Centre 38%</w:t>
      </w:r>
    </w:p>
    <w:p w:rsidR="00301D41" w:rsidRDefault="00301D41" w:rsidP="005E0965">
      <w:pPr>
        <w:pStyle w:val="ListParagraph"/>
        <w:numPr>
          <w:ilvl w:val="0"/>
          <w:numId w:val="12"/>
        </w:numPr>
      </w:pPr>
      <w:r>
        <w:t>Dun Laoghaire Rathdown 17%</w:t>
      </w:r>
    </w:p>
    <w:p w:rsidR="00301D41" w:rsidRDefault="00301D41" w:rsidP="005E0965">
      <w:pPr>
        <w:pStyle w:val="ListParagraph"/>
        <w:numPr>
          <w:ilvl w:val="0"/>
          <w:numId w:val="12"/>
        </w:numPr>
      </w:pPr>
      <w:r>
        <w:t>Fingal 17%</w:t>
      </w:r>
    </w:p>
    <w:p w:rsidR="00301D41" w:rsidRDefault="00301D41" w:rsidP="005E0965">
      <w:pPr>
        <w:pStyle w:val="ListParagraph"/>
        <w:numPr>
          <w:ilvl w:val="0"/>
          <w:numId w:val="12"/>
        </w:numPr>
      </w:pPr>
      <w:r>
        <w:t>South Dublin 28%</w:t>
      </w:r>
    </w:p>
    <w:p w:rsidR="00301D41" w:rsidRDefault="00301D41" w:rsidP="005E0965">
      <w:pPr>
        <w:pStyle w:val="ListParagraph"/>
      </w:pPr>
    </w:p>
    <w:p w:rsidR="00301D41" w:rsidRDefault="00301D41" w:rsidP="005E0965"/>
    <w:p w:rsidR="00301D41" w:rsidRDefault="00301D41" w:rsidP="005E0965">
      <w:r>
        <w:t>The information given by the members of the IE Network is voluntary; therefore not all members provide information on what their occupation was or how they are willing to help.</w:t>
      </w:r>
    </w:p>
    <w:p w:rsidR="00301D41" w:rsidRDefault="00301D41" w:rsidP="005E0965">
      <w:r>
        <w:t>The figures below are from those members who were willing to share that information]</w:t>
      </w:r>
    </w:p>
    <w:p w:rsidR="00301D41" w:rsidRPr="00FC7A9B" w:rsidRDefault="00301D41" w:rsidP="005E0965">
      <w:pPr>
        <w:rPr>
          <w:b/>
        </w:rPr>
      </w:pPr>
      <w:r w:rsidRPr="00FC7A9B">
        <w:rPr>
          <w:b/>
        </w:rPr>
        <w:t>With Industry experience in</w:t>
      </w:r>
    </w:p>
    <w:p w:rsidR="00301D41" w:rsidRDefault="00301D41" w:rsidP="005E0965">
      <w:r>
        <w:t xml:space="preserve">Admin/Support (24) </w:t>
      </w:r>
      <w:r>
        <w:tab/>
      </w:r>
      <w:r>
        <w:tab/>
      </w:r>
      <w:r>
        <w:tab/>
        <w:t xml:space="preserve">Advertising/Media/Marketing (29) </w:t>
      </w:r>
    </w:p>
    <w:p w:rsidR="00301D41" w:rsidRDefault="00301D41" w:rsidP="005E0965">
      <w:r>
        <w:t xml:space="preserve">Design/Multimedia (22) </w:t>
      </w:r>
      <w:r>
        <w:tab/>
      </w:r>
      <w:r>
        <w:tab/>
        <w:t xml:space="preserve">Education/Training (35) </w:t>
      </w:r>
    </w:p>
    <w:p w:rsidR="00301D41" w:rsidRDefault="00301D41" w:rsidP="005E0965">
      <w:r>
        <w:t xml:space="preserve">Financial/Legal Services (24) </w:t>
      </w:r>
      <w:r>
        <w:tab/>
      </w:r>
      <w:r>
        <w:tab/>
        <w:t xml:space="preserve">IT/Software Development (52) </w:t>
      </w:r>
    </w:p>
    <w:p w:rsidR="00301D41" w:rsidRDefault="00301D41" w:rsidP="005E0965">
      <w:r>
        <w:t xml:space="preserve">Sales/Business Development (41) </w:t>
      </w:r>
    </w:p>
    <w:p w:rsidR="00301D41" w:rsidRDefault="00301D41" w:rsidP="005E0965">
      <w:pPr>
        <w:rPr>
          <w:b/>
        </w:rPr>
      </w:pPr>
    </w:p>
    <w:p w:rsidR="00301D41" w:rsidRPr="00FC7A9B" w:rsidRDefault="00301D41" w:rsidP="005E0965">
      <w:pPr>
        <w:rPr>
          <w:b/>
        </w:rPr>
      </w:pPr>
      <w:r w:rsidRPr="00FC7A9B">
        <w:rPr>
          <w:b/>
        </w:rPr>
        <w:t>Who can offer advice on</w:t>
      </w:r>
    </w:p>
    <w:p w:rsidR="00301D41" w:rsidRDefault="00301D41" w:rsidP="005E0965">
      <w:r>
        <w:t xml:space="preserve">Business Planning (96) </w:t>
      </w:r>
      <w:r>
        <w:tab/>
      </w:r>
      <w:r>
        <w:tab/>
      </w:r>
      <w:r>
        <w:tab/>
        <w:t xml:space="preserve">Business Writing (79) </w:t>
      </w:r>
      <w:r>
        <w:tab/>
      </w:r>
      <w:r>
        <w:tab/>
      </w:r>
      <w:r>
        <w:tab/>
        <w:t xml:space="preserve">Consultancy (158) </w:t>
      </w:r>
    </w:p>
    <w:p w:rsidR="00301D41" w:rsidRDefault="00301D41" w:rsidP="005E0965">
      <w:r>
        <w:t xml:space="preserve">Desire to Help (245) </w:t>
      </w:r>
      <w:r>
        <w:tab/>
      </w:r>
      <w:r>
        <w:tab/>
      </w:r>
      <w:r>
        <w:tab/>
        <w:t xml:space="preserve">Distribution (27) </w:t>
      </w:r>
      <w:r>
        <w:tab/>
      </w:r>
      <w:r>
        <w:tab/>
      </w:r>
      <w:r>
        <w:tab/>
        <w:t xml:space="preserve">Feasability Study (63) </w:t>
      </w:r>
    </w:p>
    <w:p w:rsidR="00301D41" w:rsidRDefault="00301D41" w:rsidP="005E0965">
      <w:r>
        <w:t xml:space="preserve">Financial Control (36) </w:t>
      </w:r>
      <w:r>
        <w:tab/>
      </w:r>
      <w:r>
        <w:tab/>
      </w:r>
      <w:r>
        <w:tab/>
        <w:t xml:space="preserve">Idea Generation (226) </w:t>
      </w:r>
      <w:r>
        <w:tab/>
      </w:r>
      <w:r>
        <w:tab/>
      </w:r>
      <w:r>
        <w:tab/>
        <w:t xml:space="preserve">Legal (16) </w:t>
      </w:r>
    </w:p>
    <w:p w:rsidR="00301D41" w:rsidRDefault="00301D41" w:rsidP="005E0965">
      <w:r>
        <w:t xml:space="preserve">Market Research (69) </w:t>
      </w:r>
      <w:r>
        <w:tab/>
      </w:r>
      <w:r>
        <w:tab/>
      </w:r>
      <w:r>
        <w:tab/>
        <w:t xml:space="preserve">Marketing and Promotion (91) </w:t>
      </w:r>
      <w:r>
        <w:tab/>
      </w:r>
      <w:r>
        <w:tab/>
        <w:t xml:space="preserve">Mentoring (121) </w:t>
      </w:r>
    </w:p>
    <w:p w:rsidR="00301D41" w:rsidRDefault="00301D41" w:rsidP="005E0965">
      <w:r>
        <w:t xml:space="preserve">Operations (78) </w:t>
      </w:r>
      <w:r>
        <w:tab/>
      </w:r>
      <w:r>
        <w:tab/>
      </w:r>
      <w:r>
        <w:tab/>
        <w:t xml:space="preserve">Reviewing (98) </w:t>
      </w:r>
      <w:r>
        <w:tab/>
      </w:r>
      <w:r>
        <w:tab/>
      </w:r>
      <w:r>
        <w:tab/>
      </w:r>
      <w:r>
        <w:tab/>
        <w:t xml:space="preserve">Sales Strategy (63) </w:t>
      </w:r>
    </w:p>
    <w:p w:rsidR="00301D41" w:rsidRDefault="00301D41" w:rsidP="005E0965">
      <w:r>
        <w:t xml:space="preserve">Website Development (82) </w:t>
      </w:r>
      <w:r>
        <w:tab/>
      </w:r>
      <w:r>
        <w:tab/>
        <w:t>Web (9)</w:t>
      </w:r>
    </w:p>
    <w:p w:rsidR="00301D41" w:rsidRDefault="00301D41" w:rsidP="005E0965"/>
    <w:p w:rsidR="00301D41" w:rsidRDefault="00301D41" w:rsidP="005E0965"/>
    <w:p w:rsidR="00301D41" w:rsidRDefault="00301D41" w:rsidP="005E0965">
      <w:r>
        <w:rPr>
          <w:noProof/>
          <w:lang w:eastAsia="en-IE"/>
        </w:rPr>
        <w:pict>
          <v:shape id="Text Box 9" o:spid="_x0000_s1029" type="#_x0000_t202" style="position:absolute;margin-left:12pt;margin-top:-40.5pt;width:2in;height:41.25pt;z-index:251655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" filled="f" stroked="f">
            <v:textbox>
              <w:txbxContent>
                <w:p w:rsidR="00301D41" w:rsidRPr="00660A85" w:rsidRDefault="00301D41" w:rsidP="005E0965">
                  <w:pPr>
                    <w:jc w:val="center"/>
                    <w:rPr>
                      <w:b/>
                      <w:caps/>
                      <w:sz w:val="48"/>
                      <w:szCs w:val="72"/>
                    </w:rPr>
                  </w:pPr>
                  <w:r w:rsidRPr="00660A85">
                    <w:rPr>
                      <w:b/>
                      <w:caps/>
                      <w:sz w:val="48"/>
                      <w:szCs w:val="72"/>
                    </w:rPr>
                    <w:t>IE Network Objectives</w:t>
                  </w:r>
                </w:p>
              </w:txbxContent>
            </v:textbox>
          </v:shape>
        </w:pict>
      </w:r>
    </w:p>
    <w:p w:rsidR="00301D41" w:rsidRPr="00656956" w:rsidRDefault="00301D41" w:rsidP="005E0965">
      <w:pPr>
        <w:pStyle w:val="ListParagraph"/>
        <w:numPr>
          <w:ilvl w:val="0"/>
          <w:numId w:val="4"/>
        </w:numPr>
      </w:pPr>
      <w:r>
        <w:t xml:space="preserve">To </w:t>
      </w:r>
      <w:r>
        <w:rPr>
          <w:lang w:val="da-DK"/>
        </w:rPr>
        <w:t xml:space="preserve">support our members </w:t>
      </w:r>
      <w:r w:rsidRPr="00656956">
        <w:rPr>
          <w:lang w:val="da-DK"/>
        </w:rPr>
        <w:t xml:space="preserve">in their early stage of job seeking. </w:t>
      </w:r>
    </w:p>
    <w:p w:rsidR="00301D41" w:rsidRPr="00656956" w:rsidRDefault="00301D41" w:rsidP="005E0965">
      <w:pPr>
        <w:pStyle w:val="ListParagraph"/>
        <w:numPr>
          <w:ilvl w:val="0"/>
          <w:numId w:val="4"/>
        </w:numPr>
      </w:pPr>
      <w:r>
        <w:rPr>
          <w:lang w:val="da-DK"/>
        </w:rPr>
        <w:t>To give members  a purpose and</w:t>
      </w:r>
      <w:r w:rsidRPr="00656956">
        <w:rPr>
          <w:lang w:val="da-DK"/>
        </w:rPr>
        <w:t xml:space="preserve"> focus that re-ignites their passion and drive to </w:t>
      </w:r>
      <w:r>
        <w:rPr>
          <w:lang w:val="da-DK"/>
        </w:rPr>
        <w:t>reach their true potential</w:t>
      </w:r>
    </w:p>
    <w:p w:rsidR="00301D41" w:rsidRPr="00656956" w:rsidRDefault="00301D41" w:rsidP="005E0965">
      <w:pPr>
        <w:pStyle w:val="ListParagraph"/>
        <w:numPr>
          <w:ilvl w:val="0"/>
          <w:numId w:val="4"/>
        </w:numPr>
      </w:pPr>
      <w:r w:rsidRPr="00656956">
        <w:rPr>
          <w:lang w:val="da-DK"/>
        </w:rPr>
        <w:t xml:space="preserve">To </w:t>
      </w:r>
      <w:r>
        <w:rPr>
          <w:lang w:val="da-DK"/>
        </w:rPr>
        <w:t>bring together  like-</w:t>
      </w:r>
      <w:r w:rsidRPr="00656956">
        <w:rPr>
          <w:lang w:val="da-DK"/>
        </w:rPr>
        <w:t>minded peo</w:t>
      </w:r>
      <w:r>
        <w:rPr>
          <w:lang w:val="da-DK"/>
        </w:rPr>
        <w:t>ple and share ideas and upskill options.</w:t>
      </w:r>
    </w:p>
    <w:p w:rsidR="00301D41" w:rsidRPr="00656956" w:rsidRDefault="00301D41" w:rsidP="005E0965">
      <w:pPr>
        <w:pStyle w:val="ListParagraph"/>
        <w:numPr>
          <w:ilvl w:val="0"/>
          <w:numId w:val="4"/>
        </w:numPr>
      </w:pPr>
      <w:r>
        <w:rPr>
          <w:lang w:val="da-DK"/>
        </w:rPr>
        <w:t xml:space="preserve">To provide </w:t>
      </w:r>
      <w:r w:rsidRPr="00656956">
        <w:rPr>
          <w:lang w:val="da-DK"/>
        </w:rPr>
        <w:t>stimulating &amp; motivational seminars and workshops</w:t>
      </w:r>
    </w:p>
    <w:p w:rsidR="00301D41" w:rsidRPr="00656956" w:rsidRDefault="00301D41" w:rsidP="005E0965">
      <w:pPr>
        <w:pStyle w:val="ListParagraph"/>
        <w:numPr>
          <w:ilvl w:val="0"/>
          <w:numId w:val="4"/>
        </w:numPr>
      </w:pPr>
      <w:r w:rsidRPr="00656956">
        <w:t>To empower our members to have the inner belief that they have the skills an</w:t>
      </w:r>
      <w:r>
        <w:t>d the knowledge to go and setup</w:t>
      </w:r>
      <w:r w:rsidRPr="00656956">
        <w:t xml:space="preserve"> their own business.</w:t>
      </w:r>
    </w:p>
    <w:p w:rsidR="00301D41" w:rsidRPr="00656956" w:rsidRDefault="00301D41" w:rsidP="005E0965">
      <w:pPr>
        <w:pStyle w:val="ListParagraph"/>
        <w:numPr>
          <w:ilvl w:val="0"/>
          <w:numId w:val="4"/>
        </w:numPr>
      </w:pPr>
      <w:r w:rsidRPr="00656956">
        <w:t xml:space="preserve">Provide mentors and guidance from within the IE Network so the network </w:t>
      </w:r>
      <w:r>
        <w:t xml:space="preserve">can be a free </w:t>
      </w:r>
      <w:r w:rsidRPr="00656956">
        <w:t>source of knowledge and ex</w:t>
      </w:r>
      <w:r>
        <w:t>pertise</w:t>
      </w:r>
      <w:r w:rsidRPr="00656956">
        <w:t>.</w:t>
      </w:r>
    </w:p>
    <w:p w:rsidR="00301D41" w:rsidRDefault="00301D41" w:rsidP="005E0965">
      <w:pPr>
        <w:pStyle w:val="ListParagraph"/>
        <w:numPr>
          <w:ilvl w:val="0"/>
          <w:numId w:val="4"/>
        </w:numPr>
      </w:pPr>
      <w:r>
        <w:t>To p</w:t>
      </w:r>
      <w:r w:rsidRPr="00656956">
        <w:t>rovide an environment within the IE Network that will open members’ minds to innovation in all its different formats.</w:t>
      </w:r>
    </w:p>
    <w:p w:rsidR="00301D41" w:rsidRDefault="00301D41" w:rsidP="005E0965">
      <w:pPr>
        <w:pStyle w:val="ListParagraph"/>
        <w:numPr>
          <w:ilvl w:val="0"/>
          <w:numId w:val="4"/>
        </w:numPr>
      </w:pPr>
      <w:r w:rsidRPr="00B765A1">
        <w:t>To reinforce to members that change is good and that they can effect change, to embrace the ethos</w:t>
      </w:r>
      <w:r w:rsidRPr="00B765A1">
        <w:br/>
        <w:t>“You can change, BE THE CHANGE</w:t>
      </w:r>
    </w:p>
    <w:p w:rsidR="00301D41" w:rsidRDefault="00301D41" w:rsidP="005E0965"/>
    <w:p w:rsidR="00301D41" w:rsidRDefault="00301D41" w:rsidP="005E0965">
      <w:r>
        <w:rPr>
          <w:noProof/>
          <w:lang w:eastAsia="en-IE"/>
        </w:rPr>
        <w:pict>
          <v:shape id="Text Box 6" o:spid="_x0000_s1030" type="#_x0000_t202" style="position:absolute;margin-left:0;margin-top:-21.75pt;width:246pt;height:39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" filled="f" stroked="f">
            <v:textbox>
              <w:txbxContent>
                <w:p w:rsidR="00301D41" w:rsidRPr="000E7C15" w:rsidRDefault="00301D41" w:rsidP="005E0965">
                  <w:pPr>
                    <w:rPr>
                      <w:b/>
                      <w:caps/>
                      <w:sz w:val="44"/>
                      <w:szCs w:val="72"/>
                    </w:rPr>
                  </w:pPr>
                  <w:r w:rsidRPr="000E7C15">
                    <w:rPr>
                      <w:b/>
                      <w:caps/>
                      <w:sz w:val="44"/>
                      <w:szCs w:val="72"/>
                    </w:rPr>
                    <w:t>IE Network Activities</w:t>
                  </w:r>
                </w:p>
              </w:txbxContent>
            </v:textbox>
            <w10:wrap type="square"/>
          </v:shape>
        </w:pict>
      </w:r>
    </w:p>
    <w:p w:rsidR="00301D41" w:rsidRDefault="00301D41" w:rsidP="005E0965">
      <w:r>
        <w:t>The IE Network has delivered 125 events up to 20</w:t>
      </w:r>
      <w:r w:rsidRPr="00A4248A">
        <w:rPr>
          <w:vertAlign w:val="superscript"/>
        </w:rPr>
        <w:t>th</w:t>
      </w:r>
      <w:r>
        <w:t xml:space="preserve"> December 2012 and have delivered 36 events so far in 2013. The topics in these events cover a wide and variety of subjects,</w:t>
      </w:r>
    </w:p>
    <w:p w:rsidR="00301D41" w:rsidRDefault="00301D41" w:rsidP="005E0965">
      <w:pPr>
        <w:pStyle w:val="ListParagraph"/>
        <w:numPr>
          <w:ilvl w:val="0"/>
          <w:numId w:val="3"/>
        </w:numPr>
      </w:pPr>
      <w:r>
        <w:t>Social Media  -</w:t>
      </w:r>
      <w:r>
        <w:tab/>
        <w:t>Twitter</w:t>
      </w:r>
      <w:r>
        <w:tab/>
      </w:r>
      <w:r>
        <w:tab/>
        <w:t xml:space="preserve">LinkedIn </w:t>
      </w:r>
      <w:r>
        <w:tab/>
        <w:t>Facebook</w:t>
      </w:r>
      <w:r>
        <w:tab/>
        <w:t>Google +</w:t>
      </w:r>
      <w:r>
        <w:tab/>
        <w:t>Pint rest</w:t>
      </w:r>
      <w:r>
        <w:tab/>
      </w:r>
    </w:p>
    <w:p w:rsidR="00301D41" w:rsidRDefault="00301D41" w:rsidP="005E0965">
      <w:pPr>
        <w:pStyle w:val="ListParagraph"/>
        <w:numPr>
          <w:ilvl w:val="0"/>
          <w:numId w:val="3"/>
        </w:numPr>
      </w:pPr>
      <w:r>
        <w:t>Starting your own business</w:t>
      </w:r>
      <w:r>
        <w:tab/>
        <w:t>Marketing</w:t>
      </w:r>
      <w:r>
        <w:tab/>
        <w:t>Sales</w:t>
      </w:r>
      <w:r>
        <w:tab/>
        <w:t>Business Planning</w:t>
      </w:r>
      <w:r>
        <w:tab/>
        <w:t>Cash Flow</w:t>
      </w:r>
    </w:p>
    <w:p w:rsidR="00301D41" w:rsidRDefault="00301D41" w:rsidP="005E0965">
      <w:pPr>
        <w:pStyle w:val="ListParagraph"/>
        <w:numPr>
          <w:ilvl w:val="0"/>
          <w:numId w:val="3"/>
        </w:numPr>
      </w:pPr>
      <w:r>
        <w:t xml:space="preserve">Goal setting </w:t>
      </w:r>
      <w:r>
        <w:tab/>
        <w:t>Motivational talks</w:t>
      </w:r>
      <w:r>
        <w:tab/>
        <w:t>Career Guidance</w:t>
      </w:r>
      <w:r>
        <w:tab/>
        <w:t>Interview Techniques</w:t>
      </w:r>
    </w:p>
    <w:p w:rsidR="00301D41" w:rsidRDefault="00301D41" w:rsidP="005E0965">
      <w:pPr>
        <w:pStyle w:val="ListParagraph"/>
      </w:pPr>
    </w:p>
    <w:p w:rsidR="00301D41" w:rsidRDefault="00301D41" w:rsidP="005E0965">
      <w:pPr>
        <w:pStyle w:val="ListParagraph"/>
      </w:pPr>
    </w:p>
    <w:p w:rsidR="00301D41" w:rsidRDefault="00301D41" w:rsidP="005E0965">
      <w:pPr>
        <w:pStyle w:val="ListParagraph"/>
      </w:pPr>
    </w:p>
    <w:p w:rsidR="00301D41" w:rsidRDefault="00301D41" w:rsidP="005E0965">
      <w:r>
        <w:rPr>
          <w:noProof/>
          <w:lang w:eastAsia="en-IE"/>
        </w:rPr>
        <w:pict>
          <v:shape id="Text Box 4" o:spid="_x0000_s1031" type="#_x0000_t202" style="position:absolute;margin-left:-4.5pt;margin-top:22.15pt;width:246pt;height:39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" filled="f" stroked="f">
            <v:textbox>
              <w:txbxContent>
                <w:p w:rsidR="00301D41" w:rsidRPr="000E7C15" w:rsidRDefault="00301D41" w:rsidP="005E0965">
                  <w:pPr>
                    <w:rPr>
                      <w:b/>
                      <w:caps/>
                      <w:sz w:val="44"/>
                      <w:szCs w:val="72"/>
                    </w:rPr>
                  </w:pPr>
                  <w:r>
                    <w:rPr>
                      <w:b/>
                      <w:caps/>
                      <w:sz w:val="44"/>
                      <w:szCs w:val="72"/>
                    </w:rPr>
                    <w:t>Coner Stone Venues</w:t>
                  </w:r>
                </w:p>
              </w:txbxContent>
            </v:textbox>
            <w10:wrap type="square"/>
          </v:shape>
        </w:pict>
      </w:r>
    </w:p>
    <w:p w:rsidR="00301D41" w:rsidRDefault="00301D41" w:rsidP="005E0965"/>
    <w:p w:rsidR="00301D41" w:rsidRDefault="00301D41" w:rsidP="005E0965"/>
    <w:p w:rsidR="00301D41" w:rsidRDefault="00301D41" w:rsidP="005E0965">
      <w:r>
        <w:t>We have 2 venues in which we hold weekly meetings.</w:t>
      </w:r>
    </w:p>
    <w:p w:rsidR="00301D41" w:rsidRDefault="00301D41" w:rsidP="005E0965">
      <w:r>
        <w:t>Thursday County Library Tallaght- averaging 20 attendees</w:t>
      </w:r>
    </w:p>
    <w:p w:rsidR="00301D41" w:rsidRDefault="00301D41" w:rsidP="005E0965">
      <w:r>
        <w:t>Friday’s Motor Tax Office, Queen Street, D7 – averaging 30 attendees</w:t>
      </w:r>
    </w:p>
    <w:p w:rsidR="00301D41" w:rsidRDefault="00301D41" w:rsidP="005E0965">
      <w:r>
        <w:t xml:space="preserve">Looking to establish 2 more venues in DLR and Fingal </w:t>
      </w:r>
    </w:p>
    <w:p w:rsidR="00301D41" w:rsidRDefault="00301D41" w:rsidP="005E0965">
      <w:r>
        <w:t xml:space="preserve">We are looking to the network members to act as facilitators for the 4 venues. </w:t>
      </w:r>
    </w:p>
    <w:p w:rsidR="00301D41" w:rsidRDefault="00301D41" w:rsidP="005E0965">
      <w:r>
        <w:t>We would require 3 facilitators for each region.</w:t>
      </w:r>
    </w:p>
    <w:p w:rsidR="00301D41" w:rsidRDefault="00301D41" w:rsidP="005E0965">
      <w:r>
        <w:t>This would allow the delivery of 4 events every week throughout the Region</w:t>
      </w:r>
    </w:p>
    <w:p w:rsidR="00301D41" w:rsidRDefault="00301D41" w:rsidP="005E0965">
      <w:r>
        <w:t>With the above established it allows us to focus on also delivering talks in other libraries across Dublin.</w:t>
      </w:r>
    </w:p>
    <w:p w:rsidR="00301D41" w:rsidRDefault="00301D41" w:rsidP="005E0965"/>
    <w:p w:rsidR="00301D41" w:rsidRDefault="00301D41" w:rsidP="005E0965"/>
    <w:p w:rsidR="00301D41" w:rsidRDefault="00301D41" w:rsidP="005E0965"/>
    <w:p w:rsidR="00301D41" w:rsidRDefault="00301D41" w:rsidP="005E0965">
      <w:pPr>
        <w:pStyle w:val="ListParagraph"/>
        <w:numPr>
          <w:ilvl w:val="0"/>
          <w:numId w:val="14"/>
        </w:numPr>
      </w:pPr>
      <w:r>
        <w:rPr>
          <w:noProof/>
          <w:lang w:eastAsia="en-IE"/>
        </w:rPr>
        <w:pict>
          <v:shape id="Text Box 7" o:spid="_x0000_s1032" type="#_x0000_t202" style="position:absolute;left:0;text-align:left;margin-left:16.5pt;margin-top:-51pt;width:2in;height:39.75pt;z-index:251653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" filled="f" stroked="f">
            <v:textbox>
              <w:txbxContent>
                <w:p w:rsidR="00301D41" w:rsidRPr="00160355" w:rsidRDefault="00301D41" w:rsidP="005E0965">
                  <w:pPr>
                    <w:jc w:val="center"/>
                    <w:rPr>
                      <w:b/>
                      <w:caps/>
                      <w:sz w:val="44"/>
                      <w:szCs w:val="72"/>
                    </w:rPr>
                  </w:pPr>
                  <w:r>
                    <w:rPr>
                      <w:b/>
                      <w:caps/>
                      <w:sz w:val="44"/>
                      <w:szCs w:val="72"/>
                    </w:rPr>
                    <w:t>AchievEments</w:t>
                  </w:r>
                </w:p>
              </w:txbxContent>
            </v:textbox>
          </v:shape>
        </w:pict>
      </w:r>
      <w:r>
        <w:t>Received an Outstanding Achievement Award at the IITD National Training Awards March 2013</w:t>
      </w:r>
    </w:p>
    <w:p w:rsidR="00301D41" w:rsidRDefault="00301D41" w:rsidP="005E0965">
      <w:pPr>
        <w:pStyle w:val="ListParagraph"/>
        <w:numPr>
          <w:ilvl w:val="0"/>
          <w:numId w:val="8"/>
        </w:numPr>
      </w:pPr>
      <w:r>
        <w:t>45 members have returned to work in 2012</w:t>
      </w:r>
    </w:p>
    <w:p w:rsidR="00301D41" w:rsidRDefault="00301D41" w:rsidP="005E0965">
      <w:pPr>
        <w:pStyle w:val="ListParagraph"/>
        <w:numPr>
          <w:ilvl w:val="0"/>
          <w:numId w:val="8"/>
        </w:numPr>
      </w:pPr>
      <w:r>
        <w:t>9 members so far have returned to work in 2013</w:t>
      </w:r>
    </w:p>
    <w:p w:rsidR="00301D41" w:rsidRDefault="00301D41" w:rsidP="005E0965">
      <w:pPr>
        <w:pStyle w:val="ListParagraph"/>
        <w:numPr>
          <w:ilvl w:val="0"/>
          <w:numId w:val="8"/>
        </w:numPr>
      </w:pPr>
      <w:r>
        <w:t>Assisted 3 members to set up their own companies</w:t>
      </w:r>
    </w:p>
    <w:p w:rsidR="00301D41" w:rsidRDefault="00301D41" w:rsidP="005E0965">
      <w:pPr>
        <w:pStyle w:val="ListParagraph"/>
        <w:numPr>
          <w:ilvl w:val="0"/>
          <w:numId w:val="8"/>
        </w:numPr>
      </w:pPr>
      <w:r>
        <w:t>Companies now use the network as a resource pool for potential employees</w:t>
      </w:r>
    </w:p>
    <w:p w:rsidR="00301D41" w:rsidRDefault="00301D41" w:rsidP="005E0965">
      <w:pPr>
        <w:pStyle w:val="ListParagraph"/>
        <w:numPr>
          <w:ilvl w:val="0"/>
          <w:numId w:val="8"/>
        </w:numPr>
      </w:pPr>
      <w:r>
        <w:t>Immeasurable support to members through vibrant networking.</w:t>
      </w:r>
    </w:p>
    <w:p w:rsidR="00301D41" w:rsidRDefault="00301D41" w:rsidP="005E0965">
      <w:pPr>
        <w:pStyle w:val="ListParagraph"/>
        <w:numPr>
          <w:ilvl w:val="0"/>
          <w:numId w:val="8"/>
        </w:numPr>
      </w:pPr>
      <w:r>
        <w:t xml:space="preserve">Increased  sense of wellbeing and self-esteem </w:t>
      </w:r>
    </w:p>
    <w:p w:rsidR="00301D41" w:rsidRDefault="00301D41" w:rsidP="005E0965">
      <w:pPr>
        <w:pStyle w:val="ListParagraph"/>
        <w:numPr>
          <w:ilvl w:val="0"/>
          <w:numId w:val="8"/>
        </w:numPr>
      </w:pPr>
      <w:r>
        <w:t>Free training places through collaboration with Skillnet</w:t>
      </w:r>
    </w:p>
    <w:p w:rsidR="00301D41" w:rsidRDefault="00301D41" w:rsidP="005E0965">
      <w:r>
        <w:rPr>
          <w:noProof/>
          <w:lang w:eastAsia="en-IE"/>
        </w:rPr>
        <w:pict>
          <v:shape id="Text Box 8" o:spid="_x0000_s1033" type="#_x0000_t202" style="position:absolute;margin-left:-6.75pt;margin-top:7pt;width:2in;height:41.25pt;z-index:251654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" filled="f" stroked="f">
            <v:textbox>
              <w:txbxContent>
                <w:p w:rsidR="00301D41" w:rsidRPr="004A6472" w:rsidRDefault="00301D41" w:rsidP="005E0965">
                  <w:pPr>
                    <w:jc w:val="center"/>
                    <w:rPr>
                      <w:b/>
                      <w:caps/>
                      <w:sz w:val="44"/>
                      <w:szCs w:val="72"/>
                    </w:rPr>
                  </w:pPr>
                  <w:r w:rsidRPr="004A6472">
                    <w:rPr>
                      <w:b/>
                      <w:caps/>
                      <w:sz w:val="44"/>
                      <w:szCs w:val="72"/>
                    </w:rPr>
                    <w:t>Networking &amp; Collaboration</w:t>
                  </w:r>
                </w:p>
              </w:txbxContent>
            </v:textbox>
          </v:shape>
        </w:pict>
      </w:r>
    </w:p>
    <w:p w:rsidR="00301D41" w:rsidRDefault="00301D41" w:rsidP="005E0965"/>
    <w:p w:rsidR="00301D41" w:rsidRDefault="00301D41" w:rsidP="005E0965">
      <w:r>
        <w:t>The IE Network has collaborated with certain Skillnet groups and will have secured for the members of the IE network over €250,000 worth of training.</w:t>
      </w:r>
    </w:p>
    <w:p w:rsidR="00301D41" w:rsidRPr="00080627" w:rsidRDefault="00301D41" w:rsidP="005E0965">
      <w:pPr>
        <w:pStyle w:val="ListParagraph"/>
        <w:numPr>
          <w:ilvl w:val="0"/>
          <w:numId w:val="6"/>
        </w:numPr>
      </w:pPr>
      <w:r>
        <w:rPr>
          <w:lang w:val="en-US"/>
        </w:rPr>
        <w:t xml:space="preserve">Positive 2 work Skillnet </w:t>
      </w:r>
    </w:p>
    <w:p w:rsidR="00301D41" w:rsidRDefault="00301D41" w:rsidP="005E0965">
      <w:pPr>
        <w:pStyle w:val="ListParagraph"/>
        <w:numPr>
          <w:ilvl w:val="0"/>
          <w:numId w:val="6"/>
        </w:numPr>
      </w:pPr>
      <w:r w:rsidRPr="00080627">
        <w:rPr>
          <w:lang w:val="en-US"/>
        </w:rPr>
        <w:t>IPFMA Skillnet</w:t>
      </w:r>
    </w:p>
    <w:p w:rsidR="00301D41" w:rsidRPr="00080627" w:rsidRDefault="00301D41" w:rsidP="005E0965">
      <w:pPr>
        <w:pStyle w:val="ListParagraph"/>
        <w:numPr>
          <w:ilvl w:val="0"/>
          <w:numId w:val="6"/>
        </w:numPr>
      </w:pPr>
      <w:r w:rsidRPr="00080627">
        <w:rPr>
          <w:lang w:val="en-US"/>
        </w:rPr>
        <w:t>Des</w:t>
      </w:r>
      <w:r>
        <w:rPr>
          <w:lang w:val="en-US"/>
        </w:rPr>
        <w:t xml:space="preserve">ign Print &amp; Packaging Skillnet </w:t>
      </w:r>
    </w:p>
    <w:p w:rsidR="00301D41" w:rsidRDefault="00301D41" w:rsidP="005E0965">
      <w:pPr>
        <w:pStyle w:val="ListParagraph"/>
        <w:numPr>
          <w:ilvl w:val="0"/>
          <w:numId w:val="6"/>
        </w:numPr>
      </w:pPr>
      <w:r w:rsidRPr="00656956">
        <w:t>Social Media Skillnet</w:t>
      </w:r>
    </w:p>
    <w:p w:rsidR="00301D41" w:rsidRDefault="00301D41" w:rsidP="005E0965">
      <w:pPr>
        <w:pStyle w:val="ListParagraph"/>
        <w:numPr>
          <w:ilvl w:val="0"/>
          <w:numId w:val="6"/>
        </w:numPr>
      </w:pPr>
      <w:r w:rsidRPr="00656956">
        <w:t>ISME Skillnet</w:t>
      </w:r>
    </w:p>
    <w:p w:rsidR="00301D41" w:rsidRDefault="00301D41" w:rsidP="005E0965">
      <w:pPr>
        <w:pStyle w:val="ListParagraph"/>
        <w:numPr>
          <w:ilvl w:val="0"/>
          <w:numId w:val="6"/>
        </w:numPr>
      </w:pPr>
      <w:r w:rsidRPr="00656956">
        <w:t>ITAA Skillnet</w:t>
      </w:r>
    </w:p>
    <w:p w:rsidR="00301D41" w:rsidRDefault="00301D41" w:rsidP="005E0965">
      <w:pPr>
        <w:pStyle w:val="ListParagraph"/>
        <w:numPr>
          <w:ilvl w:val="0"/>
          <w:numId w:val="6"/>
        </w:numPr>
      </w:pPr>
      <w:r w:rsidRPr="00656956">
        <w:t>First Polymer Training Skillnet</w:t>
      </w:r>
    </w:p>
    <w:p w:rsidR="00301D41" w:rsidRDefault="00301D41" w:rsidP="005E0965">
      <w:pPr>
        <w:pStyle w:val="ListParagraph"/>
        <w:numPr>
          <w:ilvl w:val="0"/>
          <w:numId w:val="6"/>
        </w:numPr>
      </w:pPr>
      <w:r w:rsidRPr="00656956">
        <w:t>CITA Skillnet</w:t>
      </w:r>
    </w:p>
    <w:p w:rsidR="00301D41" w:rsidRDefault="00301D41" w:rsidP="005E0965">
      <w:pPr>
        <w:pStyle w:val="ListParagraph"/>
        <w:numPr>
          <w:ilvl w:val="0"/>
          <w:numId w:val="6"/>
        </w:numPr>
      </w:pPr>
      <w:r w:rsidRPr="00656956">
        <w:t>Wind Skillnet</w:t>
      </w:r>
    </w:p>
    <w:p w:rsidR="00301D41" w:rsidRDefault="00301D41" w:rsidP="005E0965">
      <w:pPr>
        <w:pStyle w:val="ListParagraph"/>
        <w:numPr>
          <w:ilvl w:val="0"/>
          <w:numId w:val="6"/>
        </w:numPr>
      </w:pPr>
      <w:r>
        <w:t>Irish Franchising Skillnet</w:t>
      </w:r>
    </w:p>
    <w:p w:rsidR="00301D41" w:rsidRPr="00656956" w:rsidRDefault="00301D41" w:rsidP="005E0965">
      <w:pPr>
        <w:pStyle w:val="ListParagraph"/>
      </w:pPr>
    </w:p>
    <w:p w:rsidR="00301D41" w:rsidRDefault="00301D41" w:rsidP="005E0965">
      <w:pPr>
        <w:tabs>
          <w:tab w:val="left" w:pos="1080"/>
        </w:tabs>
      </w:pPr>
      <w:r>
        <w:t>Other networks;</w:t>
      </w:r>
    </w:p>
    <w:p w:rsidR="00301D41" w:rsidRPr="00080627" w:rsidRDefault="00301D41" w:rsidP="005E0965">
      <w:pPr>
        <w:pStyle w:val="ListParagraph"/>
        <w:numPr>
          <w:ilvl w:val="0"/>
          <w:numId w:val="7"/>
        </w:numPr>
        <w:tabs>
          <w:tab w:val="left" w:pos="1080"/>
        </w:tabs>
      </w:pPr>
      <w:r w:rsidRPr="00080627">
        <w:rPr>
          <w:lang w:val="en-US"/>
        </w:rPr>
        <w:t>Job Care – 28a Pearse Street, Dublin 2</w:t>
      </w:r>
    </w:p>
    <w:p w:rsidR="00301D41" w:rsidRPr="00080627" w:rsidRDefault="00301D41" w:rsidP="005E0965">
      <w:pPr>
        <w:pStyle w:val="ListParagraph"/>
        <w:numPr>
          <w:ilvl w:val="0"/>
          <w:numId w:val="7"/>
        </w:numPr>
        <w:tabs>
          <w:tab w:val="left" w:pos="1080"/>
        </w:tabs>
      </w:pPr>
      <w:r w:rsidRPr="00080627">
        <w:rPr>
          <w:lang w:val="en-US"/>
        </w:rPr>
        <w:t>Job Link – Dillon House, Blanchardstown</w:t>
      </w:r>
    </w:p>
    <w:p w:rsidR="00301D41" w:rsidRPr="00080627" w:rsidRDefault="00301D41" w:rsidP="005E0965">
      <w:pPr>
        <w:pStyle w:val="ListParagraph"/>
        <w:numPr>
          <w:ilvl w:val="0"/>
          <w:numId w:val="7"/>
        </w:numPr>
        <w:tabs>
          <w:tab w:val="left" w:pos="1080"/>
        </w:tabs>
      </w:pPr>
      <w:r w:rsidRPr="00080627">
        <w:rPr>
          <w:lang w:val="en-US"/>
        </w:rPr>
        <w:t>Dodder Valley Partnership</w:t>
      </w:r>
    </w:p>
    <w:p w:rsidR="00301D41" w:rsidRPr="00080627" w:rsidRDefault="00301D41" w:rsidP="005E0965">
      <w:pPr>
        <w:pStyle w:val="ListParagraph"/>
        <w:numPr>
          <w:ilvl w:val="0"/>
          <w:numId w:val="7"/>
        </w:numPr>
        <w:tabs>
          <w:tab w:val="left" w:pos="1080"/>
        </w:tabs>
      </w:pPr>
      <w:r w:rsidRPr="00080627">
        <w:rPr>
          <w:lang w:val="en-US"/>
        </w:rPr>
        <w:t>Knocklyon Network Group</w:t>
      </w:r>
    </w:p>
    <w:p w:rsidR="00301D41" w:rsidRPr="00080627" w:rsidRDefault="00301D41" w:rsidP="005E0965">
      <w:pPr>
        <w:pStyle w:val="ListParagraph"/>
        <w:numPr>
          <w:ilvl w:val="0"/>
          <w:numId w:val="7"/>
        </w:numPr>
        <w:tabs>
          <w:tab w:val="left" w:pos="1080"/>
        </w:tabs>
      </w:pPr>
      <w:r w:rsidRPr="00080627">
        <w:rPr>
          <w:lang w:val="en-US"/>
        </w:rPr>
        <w:t>Incubation Hub, Bray</w:t>
      </w:r>
    </w:p>
    <w:p w:rsidR="00301D41" w:rsidRPr="00080627" w:rsidRDefault="00301D41" w:rsidP="005E0965">
      <w:pPr>
        <w:pStyle w:val="ListParagraph"/>
        <w:numPr>
          <w:ilvl w:val="0"/>
          <w:numId w:val="7"/>
        </w:numPr>
        <w:tabs>
          <w:tab w:val="left" w:pos="1080"/>
        </w:tabs>
      </w:pPr>
      <w:r w:rsidRPr="00080627">
        <w:rPr>
          <w:lang w:val="en-US"/>
        </w:rPr>
        <w:t>Common Purpose</w:t>
      </w:r>
    </w:p>
    <w:p w:rsidR="00301D41" w:rsidRPr="004A6472" w:rsidRDefault="00301D41" w:rsidP="005E0965">
      <w:pPr>
        <w:pStyle w:val="ListParagraph"/>
        <w:numPr>
          <w:ilvl w:val="0"/>
          <w:numId w:val="7"/>
        </w:numPr>
        <w:tabs>
          <w:tab w:val="left" w:pos="1080"/>
        </w:tabs>
      </w:pPr>
      <w:r w:rsidRPr="00080627">
        <w:rPr>
          <w:lang w:val="en-US"/>
        </w:rPr>
        <w:t>First Step</w:t>
      </w:r>
    </w:p>
    <w:p w:rsidR="00301D41" w:rsidRPr="004A6472" w:rsidRDefault="00301D41" w:rsidP="005E0965">
      <w:pPr>
        <w:pStyle w:val="ListParagraph"/>
        <w:numPr>
          <w:ilvl w:val="0"/>
          <w:numId w:val="7"/>
        </w:numPr>
        <w:tabs>
          <w:tab w:val="left" w:pos="1080"/>
        </w:tabs>
      </w:pPr>
      <w:r>
        <w:rPr>
          <w:lang w:val="en-US"/>
        </w:rPr>
        <w:t>Fumbally – Dublin City</w:t>
      </w:r>
    </w:p>
    <w:p w:rsidR="00301D41" w:rsidRPr="004A6472" w:rsidRDefault="00301D41" w:rsidP="005E0965">
      <w:pPr>
        <w:pStyle w:val="ListParagraph"/>
        <w:numPr>
          <w:ilvl w:val="0"/>
          <w:numId w:val="7"/>
        </w:numPr>
        <w:tabs>
          <w:tab w:val="left" w:pos="1080"/>
        </w:tabs>
      </w:pPr>
      <w:r>
        <w:rPr>
          <w:lang w:val="en-US"/>
        </w:rPr>
        <w:t>Fumbally Exchange –Balbriggan</w:t>
      </w:r>
    </w:p>
    <w:p w:rsidR="00301D41" w:rsidRDefault="00301D41" w:rsidP="005E0965">
      <w:pPr>
        <w:tabs>
          <w:tab w:val="left" w:pos="1080"/>
        </w:tabs>
        <w:rPr>
          <w:rFonts w:cs="Calibri"/>
          <w:lang/>
        </w:rPr>
      </w:pPr>
      <w:r w:rsidRPr="002B2758">
        <w:rPr>
          <w:rFonts w:cs="Calibri"/>
        </w:rPr>
        <w:t xml:space="preserve">It is vital on many levels that Innovation Enterprise Network continues to support the </w:t>
      </w:r>
      <w:r w:rsidRPr="002B2758">
        <w:rPr>
          <w:rFonts w:cs="Calibri"/>
          <w:lang/>
        </w:rPr>
        <w:t>non-traditional unemployed grouping of high-skilled / professionals.</w:t>
      </w:r>
    </w:p>
    <w:p w:rsidR="00301D41" w:rsidRDefault="00301D41" w:rsidP="005E0965">
      <w:pPr>
        <w:tabs>
          <w:tab w:val="left" w:pos="1080"/>
        </w:tabs>
        <w:rPr>
          <w:rFonts w:cs="Calibri"/>
          <w:lang/>
        </w:rPr>
      </w:pPr>
      <w:r>
        <w:rPr>
          <w:rFonts w:cs="Calibri"/>
          <w:lang/>
        </w:rPr>
        <w:t>The IE Network has an 80% male membership and networking and collaboration contributes to increased self-esteem, well-being and improved mental health.</w:t>
      </w:r>
    </w:p>
    <w:p w:rsidR="00301D41" w:rsidRDefault="00301D41" w:rsidP="005E0965">
      <w:pPr>
        <w:tabs>
          <w:tab w:val="left" w:pos="1080"/>
        </w:tabs>
        <w:rPr>
          <w:rFonts w:cs="Calibri"/>
          <w:lang/>
        </w:rPr>
      </w:pPr>
    </w:p>
    <w:p w:rsidR="00301D41" w:rsidRDefault="00301D41" w:rsidP="005E0965">
      <w:pPr>
        <w:rPr>
          <w:rFonts w:cs="Calibri"/>
          <w:lang/>
        </w:rPr>
      </w:pPr>
      <w:r>
        <w:rPr>
          <w:rFonts w:cs="Calibri"/>
          <w:lang/>
        </w:rPr>
        <w:br w:type="page"/>
      </w:r>
    </w:p>
    <w:p w:rsidR="00301D41" w:rsidRDefault="00301D41" w:rsidP="005E0965">
      <w:pPr>
        <w:rPr>
          <w:rFonts w:cs="Calibri"/>
          <w:lang/>
        </w:rPr>
      </w:pPr>
      <w:r>
        <w:rPr>
          <w:noProof/>
          <w:lang w:eastAsia="en-IE"/>
        </w:rPr>
        <w:pict>
          <v:rect id="Title 2" o:spid="_x0000_s1034" style="position:absolute;margin-left:-57.75pt;margin-top:-6.8pt;width:605.85pt;height:81.75pt;z-index:251660800;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" filled="f" stroked="f">
            <v:path arrowok="t"/>
            <o:lock v:ext="edit" grouping="t"/>
            <v:textbox>
              <w:txbxContent>
                <w:p w:rsidR="00301D41" w:rsidRDefault="00301D41" w:rsidP="005E0965">
                  <w:pPr>
                    <w:pStyle w:val="NormalWeb"/>
                    <w:spacing w:before="0" w:beforeAutospacing="0" w:after="0" w:afterAutospacing="0"/>
                    <w:jc w:val="center"/>
                  </w:pPr>
                  <w:r w:rsidRPr="004A3A88">
                    <w:rPr>
                      <w:rFonts w:ascii="Cambria" w:hAnsi="Cambria"/>
                      <w:color w:val="1F497D"/>
                      <w:kern w:val="24"/>
                      <w:sz w:val="120"/>
                      <w:szCs w:val="120"/>
                    </w:rPr>
                    <w:t>IITD Training Award</w:t>
                  </w:r>
                </w:p>
              </w:txbxContent>
            </v:textbox>
          </v:rect>
        </w:pict>
      </w: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r>
        <w:rPr>
          <w:noProof/>
          <w:lang w:eastAsia="en-IE"/>
        </w:rPr>
        <w:pict>
          <v:shape id="Picture 2" o:spid="_x0000_s1035" type="#_x0000_t75" style="position:absolute;margin-left:-41.3pt;margin-top:4.25pt;width:572.25pt;height:350.85pt;z-index:251661824;visibility:visible">
            <v:imagedata r:id="rId9" o:title=""/>
          </v:shape>
        </w:pict>
      </w: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rPr>
          <w:rFonts w:cs="Calibri"/>
          <w:lang/>
        </w:rPr>
      </w:pPr>
    </w:p>
    <w:p w:rsidR="00301D41" w:rsidRDefault="00301D41" w:rsidP="005E0965">
      <w:pPr>
        <w:tabs>
          <w:tab w:val="left" w:pos="1080"/>
        </w:tabs>
        <w:rPr>
          <w:rFonts w:cs="Calibri"/>
          <w:lang/>
        </w:rPr>
      </w:pPr>
    </w:p>
    <w:p w:rsidR="00301D41" w:rsidRPr="002B2758" w:rsidRDefault="00301D41" w:rsidP="005E0965">
      <w:pPr>
        <w:tabs>
          <w:tab w:val="left" w:pos="1080"/>
        </w:tabs>
        <w:rPr>
          <w:rFonts w:cs="Calibri"/>
        </w:rPr>
      </w:pPr>
      <w:r>
        <w:rPr>
          <w:noProof/>
          <w:lang w:eastAsia="en-IE"/>
        </w:rPr>
        <w:pict>
          <v:shape id="Text Box 11" o:spid="_x0000_s1036" type="#_x0000_t202" style="position:absolute;margin-left:-3pt;margin-top:-26.3pt;width:2in;height:38.25pt;z-index:251656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" filled="f" stroked="f">
            <v:textbox>
              <w:txbxContent>
                <w:p w:rsidR="00301D41" w:rsidRPr="004A3A88" w:rsidRDefault="00301D41" w:rsidP="005E0965">
                  <w:pPr>
                    <w:jc w:val="center"/>
                    <w:rPr>
                      <w:rFonts w:cs="Calibri"/>
                      <w:b/>
                      <w:i/>
                      <w:caps/>
                      <w:sz w:val="44"/>
                      <w:szCs w:val="72"/>
                    </w:rPr>
                  </w:pPr>
                  <w:r w:rsidRPr="004A3A88">
                    <w:rPr>
                      <w:rFonts w:cs="Calibri"/>
                      <w:b/>
                      <w:i/>
                      <w:caps/>
                      <w:sz w:val="44"/>
                      <w:szCs w:val="72"/>
                    </w:rPr>
                    <w:t>Testimonials</w:t>
                  </w:r>
                </w:p>
              </w:txbxContent>
            </v:textbox>
          </v:shape>
        </w:pict>
      </w:r>
    </w:p>
    <w:p w:rsidR="00301D41" w:rsidRDefault="00301D41" w:rsidP="005E0965">
      <w:pPr>
        <w:rPr>
          <w:rFonts w:cs="Calibri"/>
          <w:i/>
        </w:rPr>
      </w:pPr>
    </w:p>
    <w:p w:rsidR="00301D41" w:rsidRPr="00747EBB" w:rsidRDefault="00301D41" w:rsidP="005E0965">
      <w:pPr>
        <w:rPr>
          <w:rFonts w:cs="Calibri"/>
          <w:i/>
        </w:rPr>
      </w:pPr>
      <w:r w:rsidRPr="00747EBB">
        <w:rPr>
          <w:rFonts w:cs="Calibri"/>
          <w:i/>
        </w:rPr>
        <w:t>I wanted to drop you a quick email to l</w:t>
      </w:r>
      <w:r>
        <w:rPr>
          <w:rFonts w:cs="Calibri"/>
          <w:i/>
        </w:rPr>
        <w:t>et you know how grateful I am f</w:t>
      </w:r>
      <w:r w:rsidRPr="00747EBB">
        <w:rPr>
          <w:rFonts w:cs="Calibri"/>
          <w:i/>
        </w:rPr>
        <w:t xml:space="preserve">or the training opportunities and the opportunity to connect with others who are in the same situation. It has been of great benefit to me personally, it has helped me return to the workforce and maintain a positive attitude in what are difficult times. </w:t>
      </w:r>
      <w:r w:rsidRPr="00747EBB">
        <w:rPr>
          <w:rFonts w:cs="Calibri"/>
          <w:i/>
        </w:rPr>
        <w:br/>
      </w:r>
      <w:r w:rsidRPr="00747EBB">
        <w:rPr>
          <w:rFonts w:cs="Calibri"/>
          <w:i/>
        </w:rPr>
        <w:br/>
        <w:t>I'm happy to say that I have now found my ideal job and will be starting in January.</w:t>
      </w:r>
    </w:p>
    <w:p w:rsidR="00301D41" w:rsidRDefault="00301D41" w:rsidP="005E0965">
      <w:pPr>
        <w:pStyle w:val="NormalWeb"/>
        <w:rPr>
          <w:rFonts w:ascii="Calibri" w:hAnsi="Calibri" w:cs="Calibri"/>
          <w:i/>
          <w:sz w:val="22"/>
          <w:szCs w:val="22"/>
        </w:rPr>
      </w:pPr>
      <w:r w:rsidRPr="00747EBB">
        <w:rPr>
          <w:rFonts w:ascii="Calibri" w:hAnsi="Calibri" w:cs="Calibri"/>
          <w:i/>
          <w:sz w:val="22"/>
          <w:szCs w:val="22"/>
        </w:rPr>
        <w:t>Paul Fyffe</w:t>
      </w:r>
      <w:r>
        <w:rPr>
          <w:rFonts w:ascii="Calibri" w:hAnsi="Calibri" w:cs="Calibri"/>
          <w:i/>
          <w:sz w:val="22"/>
          <w:szCs w:val="22"/>
        </w:rPr>
        <w:t xml:space="preserve"> (31-12-2011)</w:t>
      </w:r>
    </w:p>
    <w:p w:rsidR="00301D41" w:rsidRPr="00E652AB" w:rsidRDefault="00301D41" w:rsidP="005E0965">
      <w:pPr>
        <w:tabs>
          <w:tab w:val="left" w:pos="1080"/>
        </w:tabs>
        <w:rPr>
          <w:rFonts w:cs="Calibri"/>
          <w:i/>
        </w:rPr>
      </w:pPr>
      <w:r>
        <w:rPr>
          <w:rFonts w:cs="Calibri"/>
          <w:i/>
        </w:rPr>
        <w:t>------------------------------------------------------------------------------------------------------------------------------------------</w:t>
      </w:r>
    </w:p>
    <w:p w:rsidR="00301D41" w:rsidRPr="00C159FA" w:rsidRDefault="00301D41" w:rsidP="005E0965">
      <w:pPr>
        <w:tabs>
          <w:tab w:val="left" w:pos="1080"/>
        </w:tabs>
        <w:rPr>
          <w:rFonts w:cs="Calibri"/>
          <w:i/>
        </w:rPr>
      </w:pPr>
      <w:r w:rsidRPr="00C159FA">
        <w:rPr>
          <w:rFonts w:cs="Calibri"/>
          <w:i/>
        </w:rPr>
        <w:t>Just writing this to say a big thank you for the excellent &amp; diligent way you perform your job within the IE Network. The emails, information and job opportunities you send out &amp; pass on are incredible and you seem to work all the time sending out emails with last</w:t>
      </w:r>
      <w:r>
        <w:rPr>
          <w:rFonts w:cs="Calibri"/>
          <w:i/>
        </w:rPr>
        <w:t xml:space="preserve"> minute places, job offers etc:</w:t>
      </w:r>
    </w:p>
    <w:p w:rsidR="00301D41" w:rsidRPr="00C159FA" w:rsidRDefault="00301D41" w:rsidP="005E0965">
      <w:pPr>
        <w:tabs>
          <w:tab w:val="left" w:pos="1080"/>
        </w:tabs>
        <w:rPr>
          <w:rFonts w:cs="Calibri"/>
          <w:i/>
        </w:rPr>
      </w:pPr>
      <w:r w:rsidRPr="00C159FA">
        <w:rPr>
          <w:rFonts w:cs="Calibri"/>
          <w:i/>
        </w:rPr>
        <w:t>I am currently taking the Java Programming Course at IACT leading (hopefully) to the Sun</w:t>
      </w:r>
      <w:r>
        <w:rPr>
          <w:rFonts w:cs="Calibri"/>
          <w:i/>
        </w:rPr>
        <w:t>/Oracle Certified Exam on “The </w:t>
      </w:r>
      <w:r w:rsidRPr="00C159FA">
        <w:rPr>
          <w:rFonts w:cs="Calibri"/>
          <w:i/>
        </w:rPr>
        <w:t>Fundamentals of the Java Programming Language”.</w:t>
      </w:r>
    </w:p>
    <w:p w:rsidR="00301D41" w:rsidRPr="00C159FA" w:rsidRDefault="00301D41" w:rsidP="005E0965">
      <w:pPr>
        <w:tabs>
          <w:tab w:val="left" w:pos="1080"/>
        </w:tabs>
        <w:rPr>
          <w:rFonts w:cs="Calibri"/>
          <w:i/>
        </w:rPr>
      </w:pPr>
      <w:r w:rsidRPr="00C159FA">
        <w:rPr>
          <w:rFonts w:cs="Calibri"/>
          <w:i/>
        </w:rPr>
        <w:t>I am also currently taking a Springboard course at DBS in "Advanced Project Management for the ICT Professional".</w:t>
      </w:r>
    </w:p>
    <w:p w:rsidR="00301D41" w:rsidRPr="00C159FA" w:rsidRDefault="00301D41" w:rsidP="005E0965">
      <w:pPr>
        <w:tabs>
          <w:tab w:val="left" w:pos="1080"/>
        </w:tabs>
        <w:rPr>
          <w:rFonts w:cs="Calibri"/>
          <w:i/>
        </w:rPr>
      </w:pPr>
      <w:r>
        <w:rPr>
          <w:rFonts w:cs="Calibri"/>
          <w:i/>
        </w:rPr>
        <w:t xml:space="preserve">I also completed Una </w:t>
      </w:r>
      <w:r w:rsidRPr="00C159FA">
        <w:rPr>
          <w:rFonts w:cs="Calibri"/>
          <w:i/>
        </w:rPr>
        <w:t>Aherns excellent "Des</w:t>
      </w:r>
      <w:r>
        <w:rPr>
          <w:rFonts w:cs="Calibri"/>
          <w:i/>
        </w:rPr>
        <w:t>igning Your Future III" course.</w:t>
      </w:r>
      <w:r>
        <w:rPr>
          <w:rFonts w:cs="Calibri"/>
          <w:i/>
        </w:rPr>
        <w:br/>
      </w:r>
      <w:r w:rsidRPr="00C159FA">
        <w:rPr>
          <w:rFonts w:cs="Calibri"/>
          <w:i/>
        </w:rPr>
        <w:br/>
        <w:t>All these courses I discovered through your emails and I would like to sincerely thank you for the opportunities you have made me aware of.  It</w:t>
      </w:r>
      <w:r>
        <w:rPr>
          <w:rFonts w:cs="Calibri"/>
          <w:i/>
        </w:rPr>
        <w:t>’s given me a</w:t>
      </w:r>
      <w:r w:rsidRPr="00C159FA">
        <w:rPr>
          <w:rFonts w:cs="Calibri"/>
          <w:i/>
        </w:rPr>
        <w:t xml:space="preserve"> fantastic opportunity to up skill through Skillnets &amp; Springboard and the chance to move forward and progress my career.</w:t>
      </w:r>
    </w:p>
    <w:p w:rsidR="00301D41" w:rsidRDefault="00301D41" w:rsidP="005E0965">
      <w:pPr>
        <w:tabs>
          <w:tab w:val="left" w:pos="1080"/>
        </w:tabs>
        <w:rPr>
          <w:rFonts w:cs="Calibri"/>
          <w:i/>
        </w:rPr>
      </w:pPr>
      <w:r w:rsidRPr="00C159FA">
        <w:rPr>
          <w:rFonts w:cs="Calibri"/>
          <w:i/>
        </w:rPr>
        <w:br/>
        <w:t>Thomas Maguire (24/10/</w:t>
      </w:r>
      <w:r>
        <w:rPr>
          <w:rFonts w:cs="Calibri"/>
          <w:i/>
        </w:rPr>
        <w:t>20</w:t>
      </w:r>
      <w:r w:rsidRPr="00C159FA">
        <w:rPr>
          <w:rFonts w:cs="Calibri"/>
          <w:i/>
        </w:rPr>
        <w:t>12)</w:t>
      </w:r>
    </w:p>
    <w:p w:rsidR="00301D41" w:rsidRDefault="00301D41" w:rsidP="005E0965">
      <w:pPr>
        <w:tabs>
          <w:tab w:val="left" w:pos="1080"/>
        </w:tabs>
        <w:rPr>
          <w:rFonts w:cs="Calibri"/>
          <w:i/>
        </w:rPr>
      </w:pPr>
      <w:r>
        <w:rPr>
          <w:rFonts w:cs="Calibri"/>
          <w:i/>
        </w:rPr>
        <w:t>------------------------------------------------------------------------------------------------------------------------------------------</w:t>
      </w:r>
    </w:p>
    <w:p w:rsidR="00301D41" w:rsidRPr="00C159FA" w:rsidRDefault="00301D41" w:rsidP="005E0965">
      <w:pPr>
        <w:tabs>
          <w:tab w:val="left" w:pos="1080"/>
        </w:tabs>
        <w:rPr>
          <w:rFonts w:cs="Calibri"/>
          <w:i/>
        </w:rPr>
      </w:pPr>
      <w:r w:rsidRPr="00C159FA">
        <w:rPr>
          <w:rFonts w:cs="Calibri"/>
          <w:i/>
        </w:rPr>
        <w:t>I actually started work last year at Mercer (Investment Managers) - I stayed on the emails as I was sending the links to jobs to my cousin, but he is wo</w:t>
      </w:r>
      <w:r>
        <w:rPr>
          <w:rFonts w:cs="Calibri"/>
          <w:i/>
        </w:rPr>
        <w:t>rking now too in a sports shop.</w:t>
      </w:r>
    </w:p>
    <w:p w:rsidR="00301D41" w:rsidRPr="00C159FA" w:rsidRDefault="00301D41" w:rsidP="005E0965">
      <w:pPr>
        <w:tabs>
          <w:tab w:val="left" w:pos="1080"/>
        </w:tabs>
        <w:rPr>
          <w:rFonts w:cs="Calibri"/>
          <w:i/>
        </w:rPr>
      </w:pPr>
      <w:r w:rsidRPr="00C159FA">
        <w:rPr>
          <w:rFonts w:cs="Calibri"/>
          <w:i/>
        </w:rPr>
        <w:t>The IE Network is a great resource, I think the availability of courses etc. is great and there are so many free things available to the unemployed that we probably wouldn't</w:t>
      </w:r>
      <w:r>
        <w:rPr>
          <w:rFonts w:cs="Calibri"/>
          <w:i/>
        </w:rPr>
        <w:t xml:space="preserve"> know anything about otherwise.</w:t>
      </w:r>
    </w:p>
    <w:p w:rsidR="00301D41" w:rsidRPr="00C159FA" w:rsidRDefault="00301D41" w:rsidP="005E0965">
      <w:pPr>
        <w:tabs>
          <w:tab w:val="left" w:pos="1080"/>
        </w:tabs>
        <w:rPr>
          <w:rFonts w:cs="Calibri"/>
          <w:i/>
        </w:rPr>
      </w:pPr>
      <w:r w:rsidRPr="00C159FA">
        <w:rPr>
          <w:rFonts w:cs="Calibri"/>
          <w:i/>
        </w:rPr>
        <w:t>Thanks a million and best of luck in the future.</w:t>
      </w:r>
    </w:p>
    <w:p w:rsidR="00301D41" w:rsidRPr="00C159FA" w:rsidRDefault="00301D41" w:rsidP="005E0965">
      <w:pPr>
        <w:tabs>
          <w:tab w:val="left" w:pos="1080"/>
        </w:tabs>
        <w:rPr>
          <w:rFonts w:cs="Calibri"/>
          <w:i/>
        </w:rPr>
      </w:pPr>
    </w:p>
    <w:p w:rsidR="00301D41" w:rsidRPr="00395117" w:rsidRDefault="00301D41" w:rsidP="005E0965">
      <w:pPr>
        <w:tabs>
          <w:tab w:val="left" w:pos="1080"/>
        </w:tabs>
        <w:rPr>
          <w:rFonts w:cs="Calibri"/>
          <w:i/>
        </w:rPr>
      </w:pPr>
      <w:r w:rsidRPr="00C159FA">
        <w:rPr>
          <w:rFonts w:cs="Calibri"/>
          <w:i/>
        </w:rPr>
        <w:t>Debbie Slevin (04/03/</w:t>
      </w:r>
      <w:r>
        <w:rPr>
          <w:rFonts w:cs="Calibri"/>
          <w:i/>
        </w:rPr>
        <w:t>20</w:t>
      </w:r>
      <w:r w:rsidRPr="00C159FA">
        <w:rPr>
          <w:rFonts w:cs="Calibri"/>
          <w:i/>
        </w:rPr>
        <w:t>13)</w:t>
      </w:r>
    </w:p>
    <w:p w:rsidR="00301D41" w:rsidRPr="005E0965" w:rsidRDefault="00301D41" w:rsidP="005E0965"/>
    <w:sectPr w:rsidR="00301D41" w:rsidRPr="005E0965" w:rsidSect="00CD24CD">
      <w:footerReference w:type="default" r:id="rId10"/>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D41" w:rsidRDefault="00301D41" w:rsidP="00193B04">
      <w:pPr>
        <w:spacing w:after="0" w:line="240" w:lineRule="auto"/>
      </w:pPr>
      <w:r>
        <w:separator/>
      </w:r>
    </w:p>
  </w:endnote>
  <w:endnote w:type="continuationSeparator" w:id="0">
    <w:p w:rsidR="00301D41" w:rsidRDefault="00301D41" w:rsidP="00193B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8978"/>
      <w:gridCol w:w="998"/>
    </w:tblGrid>
    <w:tr w:rsidR="00301D41" w:rsidRPr="004A3A88">
      <w:tc>
        <w:tcPr>
          <w:tcW w:w="4500" w:type="pct"/>
          <w:tcBorders>
            <w:top w:val="single" w:sz="4" w:space="0" w:color="000000"/>
          </w:tcBorders>
        </w:tcPr>
        <w:p w:rsidR="00301D41" w:rsidRPr="004A3A88" w:rsidRDefault="00301D41" w:rsidP="00EB5F8E">
          <w:pPr>
            <w:pStyle w:val="Footer"/>
          </w:pPr>
          <w:r w:rsidRPr="004A3A88">
            <w:t>Innovation Enterprise Network                                                              Jim Nolan, IE Network Manager</w:t>
          </w:r>
        </w:p>
      </w:tc>
      <w:tc>
        <w:tcPr>
          <w:tcW w:w="500" w:type="pct"/>
          <w:tcBorders>
            <w:top w:val="single" w:sz="4" w:space="0" w:color="C0504D"/>
          </w:tcBorders>
          <w:shd w:val="clear" w:color="auto" w:fill="943634"/>
        </w:tcPr>
        <w:p w:rsidR="00301D41" w:rsidRPr="004A3A88" w:rsidRDefault="00301D41">
          <w:pPr>
            <w:pStyle w:val="Header"/>
            <w:rPr>
              <w:color w:val="FFFFFF"/>
            </w:rPr>
          </w:pPr>
          <w:fldSimple w:instr=" PAGE   \* MERGEFORMAT ">
            <w:r w:rsidRPr="001622D1">
              <w:rPr>
                <w:noProof/>
                <w:color w:val="FFFFFF"/>
              </w:rPr>
              <w:t>7</w:t>
            </w:r>
          </w:fldSimple>
        </w:p>
      </w:tc>
    </w:tr>
  </w:tbl>
  <w:p w:rsidR="00301D41" w:rsidRPr="00EB5F8E" w:rsidRDefault="00301D41" w:rsidP="00EB5F8E">
    <w:pPr>
      <w:pStyle w:val="Footer"/>
      <w:tabs>
        <w:tab w:val="clear" w:pos="4513"/>
        <w:tab w:val="clear" w:pos="9026"/>
        <w:tab w:val="left" w:pos="5445"/>
      </w:tabs>
      <w:rPr>
        <w:i/>
      </w:rPr>
    </w:pPr>
    <w:r>
      <w:rPr>
        <w:i/>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D41" w:rsidRDefault="00301D41" w:rsidP="00193B04">
      <w:pPr>
        <w:spacing w:after="0" w:line="240" w:lineRule="auto"/>
      </w:pPr>
      <w:r>
        <w:separator/>
      </w:r>
    </w:p>
  </w:footnote>
  <w:footnote w:type="continuationSeparator" w:id="0">
    <w:p w:rsidR="00301D41" w:rsidRDefault="00301D41" w:rsidP="00193B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52F0D"/>
    <w:multiLevelType w:val="hybridMultilevel"/>
    <w:tmpl w:val="650868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3F70D06"/>
    <w:multiLevelType w:val="hybridMultilevel"/>
    <w:tmpl w:val="A0F43C6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3C682155"/>
    <w:multiLevelType w:val="multilevel"/>
    <w:tmpl w:val="E3A2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6378EA"/>
    <w:multiLevelType w:val="hybridMultilevel"/>
    <w:tmpl w:val="F78C4C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480F19DC"/>
    <w:multiLevelType w:val="hybridMultilevel"/>
    <w:tmpl w:val="6194F8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8622645"/>
    <w:multiLevelType w:val="hybridMultilevel"/>
    <w:tmpl w:val="CC205F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501B62A9"/>
    <w:multiLevelType w:val="hybridMultilevel"/>
    <w:tmpl w:val="55169C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17F45A3"/>
    <w:multiLevelType w:val="hybridMultilevel"/>
    <w:tmpl w:val="8CAA02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4B5761C"/>
    <w:multiLevelType w:val="hybridMultilevel"/>
    <w:tmpl w:val="A176D7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6245A57"/>
    <w:multiLevelType w:val="hybridMultilevel"/>
    <w:tmpl w:val="F82C52B0"/>
    <w:lvl w:ilvl="0" w:tplc="1809000F">
      <w:start w:val="1"/>
      <w:numFmt w:val="decimal"/>
      <w:lvlText w:val="%1."/>
      <w:lvlJc w:val="left"/>
      <w:pPr>
        <w:ind w:left="720" w:hanging="360"/>
      </w:pPr>
      <w:rPr>
        <w:rFonts w:cs="Times New Roman"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565B20B9"/>
    <w:multiLevelType w:val="hybridMultilevel"/>
    <w:tmpl w:val="1548CF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81E4EF1"/>
    <w:multiLevelType w:val="hybridMultilevel"/>
    <w:tmpl w:val="85686A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73E5777A"/>
    <w:multiLevelType w:val="hybridMultilevel"/>
    <w:tmpl w:val="B1B4FC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78D7144D"/>
    <w:multiLevelType w:val="hybridMultilevel"/>
    <w:tmpl w:val="DBFCF2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3"/>
  </w:num>
  <w:num w:numId="4">
    <w:abstractNumId w:val="4"/>
  </w:num>
  <w:num w:numId="5">
    <w:abstractNumId w:val="10"/>
  </w:num>
  <w:num w:numId="6">
    <w:abstractNumId w:val="7"/>
  </w:num>
  <w:num w:numId="7">
    <w:abstractNumId w:val="8"/>
  </w:num>
  <w:num w:numId="8">
    <w:abstractNumId w:val="11"/>
  </w:num>
  <w:num w:numId="9">
    <w:abstractNumId w:val="2"/>
  </w:num>
  <w:num w:numId="10">
    <w:abstractNumId w:val="5"/>
  </w:num>
  <w:num w:numId="11">
    <w:abstractNumId w:val="9"/>
  </w:num>
  <w:num w:numId="12">
    <w:abstractNumId w:val="0"/>
  </w:num>
  <w:num w:numId="13">
    <w:abstractNumId w:val="1"/>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42FD"/>
    <w:rsid w:val="0001261B"/>
    <w:rsid w:val="000146F8"/>
    <w:rsid w:val="00071C22"/>
    <w:rsid w:val="00080627"/>
    <w:rsid w:val="000A546C"/>
    <w:rsid w:val="000E7C15"/>
    <w:rsid w:val="000F6D62"/>
    <w:rsid w:val="000F7F57"/>
    <w:rsid w:val="00160355"/>
    <w:rsid w:val="00160911"/>
    <w:rsid w:val="001622D1"/>
    <w:rsid w:val="00193B04"/>
    <w:rsid w:val="00237493"/>
    <w:rsid w:val="00253A7F"/>
    <w:rsid w:val="002770D2"/>
    <w:rsid w:val="002B2758"/>
    <w:rsid w:val="00300982"/>
    <w:rsid w:val="00301D41"/>
    <w:rsid w:val="003342FD"/>
    <w:rsid w:val="00375836"/>
    <w:rsid w:val="00377E20"/>
    <w:rsid w:val="00395117"/>
    <w:rsid w:val="003D4EA0"/>
    <w:rsid w:val="003D7836"/>
    <w:rsid w:val="003D7EA5"/>
    <w:rsid w:val="0040223E"/>
    <w:rsid w:val="00432114"/>
    <w:rsid w:val="004A1B46"/>
    <w:rsid w:val="004A3A88"/>
    <w:rsid w:val="004A6472"/>
    <w:rsid w:val="004D2173"/>
    <w:rsid w:val="004D6776"/>
    <w:rsid w:val="00521584"/>
    <w:rsid w:val="00542E58"/>
    <w:rsid w:val="00560530"/>
    <w:rsid w:val="005B078E"/>
    <w:rsid w:val="005C4705"/>
    <w:rsid w:val="005E0965"/>
    <w:rsid w:val="00656956"/>
    <w:rsid w:val="00660A85"/>
    <w:rsid w:val="006C46B4"/>
    <w:rsid w:val="007102D9"/>
    <w:rsid w:val="00747EBB"/>
    <w:rsid w:val="00781B32"/>
    <w:rsid w:val="007960AA"/>
    <w:rsid w:val="007B1337"/>
    <w:rsid w:val="007E13CC"/>
    <w:rsid w:val="008055A7"/>
    <w:rsid w:val="00821833"/>
    <w:rsid w:val="008C486E"/>
    <w:rsid w:val="008F2A8B"/>
    <w:rsid w:val="00950CB1"/>
    <w:rsid w:val="009906C0"/>
    <w:rsid w:val="0099110F"/>
    <w:rsid w:val="009C0E24"/>
    <w:rsid w:val="009D740C"/>
    <w:rsid w:val="00A131BB"/>
    <w:rsid w:val="00A4248A"/>
    <w:rsid w:val="00B000EA"/>
    <w:rsid w:val="00B60043"/>
    <w:rsid w:val="00B765A1"/>
    <w:rsid w:val="00BB1234"/>
    <w:rsid w:val="00C03C8D"/>
    <w:rsid w:val="00C159FA"/>
    <w:rsid w:val="00C51EAB"/>
    <w:rsid w:val="00C66852"/>
    <w:rsid w:val="00CD24CD"/>
    <w:rsid w:val="00D102DA"/>
    <w:rsid w:val="00D33A54"/>
    <w:rsid w:val="00DC780A"/>
    <w:rsid w:val="00DD1242"/>
    <w:rsid w:val="00E13499"/>
    <w:rsid w:val="00E652AB"/>
    <w:rsid w:val="00E700BC"/>
    <w:rsid w:val="00E91B12"/>
    <w:rsid w:val="00EB5F8E"/>
    <w:rsid w:val="00EF6B04"/>
    <w:rsid w:val="00F61DD3"/>
    <w:rsid w:val="00FB4A09"/>
    <w:rsid w:val="00FC7A9B"/>
    <w:rsid w:val="00FF05FA"/>
  </w:rsids>
  <m:mathPr>
    <m:mathFont m:val="Cambria Math"/>
    <m:brkBin m:val="before"/>
    <m:brkBinSub m:val="--"/>
    <m:smallFrac m:val="off"/>
    <m:dispDef/>
    <m:lMargin m:val="0"/>
    <m:rMargin m:val="0"/>
    <m:defJc m:val="centerGroup"/>
    <m:wrapIndent m:val="1440"/>
    <m:intLim m:val="subSup"/>
    <m:naryLim m:val="undOvr"/>
  </m:mathPr>
  <w:uiCompat97To2003/>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96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77E20"/>
    <w:pPr>
      <w:ind w:left="720"/>
      <w:contextualSpacing/>
    </w:pPr>
  </w:style>
  <w:style w:type="paragraph" w:styleId="BalloonText">
    <w:name w:val="Balloon Text"/>
    <w:basedOn w:val="Normal"/>
    <w:link w:val="BalloonTextChar"/>
    <w:uiPriority w:val="99"/>
    <w:semiHidden/>
    <w:rsid w:val="00805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55A7"/>
    <w:rPr>
      <w:rFonts w:ascii="Tahoma" w:hAnsi="Tahoma" w:cs="Tahoma"/>
      <w:sz w:val="16"/>
      <w:szCs w:val="16"/>
    </w:rPr>
  </w:style>
  <w:style w:type="paragraph" w:styleId="Header">
    <w:name w:val="header"/>
    <w:basedOn w:val="Normal"/>
    <w:link w:val="HeaderChar"/>
    <w:uiPriority w:val="99"/>
    <w:rsid w:val="00193B0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93B04"/>
    <w:rPr>
      <w:rFonts w:cs="Times New Roman"/>
    </w:rPr>
  </w:style>
  <w:style w:type="paragraph" w:styleId="Footer">
    <w:name w:val="footer"/>
    <w:basedOn w:val="Normal"/>
    <w:link w:val="FooterChar"/>
    <w:uiPriority w:val="99"/>
    <w:rsid w:val="00193B0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193B04"/>
    <w:rPr>
      <w:rFonts w:cs="Times New Roman"/>
    </w:rPr>
  </w:style>
  <w:style w:type="paragraph" w:styleId="NormalWeb">
    <w:name w:val="Normal (Web)"/>
    <w:basedOn w:val="Normal"/>
    <w:uiPriority w:val="99"/>
    <w:rsid w:val="00747EBB"/>
    <w:pPr>
      <w:spacing w:before="100" w:beforeAutospacing="1" w:after="100" w:afterAutospacing="1" w:line="240" w:lineRule="auto"/>
    </w:pPr>
    <w:rPr>
      <w:rFonts w:ascii="Times New Roman" w:hAnsi="Times New Roman"/>
      <w:sz w:val="24"/>
      <w:szCs w:val="24"/>
      <w:lang w:eastAsia="en-IE"/>
    </w:rPr>
  </w:style>
  <w:style w:type="character" w:styleId="Hyperlink">
    <w:name w:val="Hyperlink"/>
    <w:basedOn w:val="DefaultParagraphFont"/>
    <w:uiPriority w:val="99"/>
    <w:rsid w:val="00D102D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306817852">
      <w:marLeft w:val="0"/>
      <w:marRight w:val="0"/>
      <w:marTop w:val="0"/>
      <w:marBottom w:val="0"/>
      <w:divBdr>
        <w:top w:val="none" w:sz="0" w:space="0" w:color="auto"/>
        <w:left w:val="none" w:sz="0" w:space="0" w:color="auto"/>
        <w:bottom w:val="none" w:sz="0" w:space="0" w:color="auto"/>
        <w:right w:val="none" w:sz="0" w:space="0" w:color="auto"/>
      </w:divBdr>
    </w:div>
    <w:div w:id="1306817861">
      <w:marLeft w:val="0"/>
      <w:marRight w:val="0"/>
      <w:marTop w:val="0"/>
      <w:marBottom w:val="0"/>
      <w:divBdr>
        <w:top w:val="none" w:sz="0" w:space="0" w:color="auto"/>
        <w:left w:val="none" w:sz="0" w:space="0" w:color="auto"/>
        <w:bottom w:val="none" w:sz="0" w:space="0" w:color="auto"/>
        <w:right w:val="none" w:sz="0" w:space="0" w:color="auto"/>
      </w:divBdr>
      <w:divsChild>
        <w:div w:id="1306817849">
          <w:marLeft w:val="1166"/>
          <w:marRight w:val="0"/>
          <w:marTop w:val="0"/>
          <w:marBottom w:val="0"/>
          <w:divBdr>
            <w:top w:val="none" w:sz="0" w:space="0" w:color="auto"/>
            <w:left w:val="none" w:sz="0" w:space="0" w:color="auto"/>
            <w:bottom w:val="none" w:sz="0" w:space="0" w:color="auto"/>
            <w:right w:val="none" w:sz="0" w:space="0" w:color="auto"/>
          </w:divBdr>
        </w:div>
        <w:div w:id="1306817853">
          <w:marLeft w:val="1166"/>
          <w:marRight w:val="0"/>
          <w:marTop w:val="0"/>
          <w:marBottom w:val="0"/>
          <w:divBdr>
            <w:top w:val="none" w:sz="0" w:space="0" w:color="auto"/>
            <w:left w:val="none" w:sz="0" w:space="0" w:color="auto"/>
            <w:bottom w:val="none" w:sz="0" w:space="0" w:color="auto"/>
            <w:right w:val="none" w:sz="0" w:space="0" w:color="auto"/>
          </w:divBdr>
        </w:div>
        <w:div w:id="1306817856">
          <w:marLeft w:val="1166"/>
          <w:marRight w:val="0"/>
          <w:marTop w:val="0"/>
          <w:marBottom w:val="0"/>
          <w:divBdr>
            <w:top w:val="none" w:sz="0" w:space="0" w:color="auto"/>
            <w:left w:val="none" w:sz="0" w:space="0" w:color="auto"/>
            <w:bottom w:val="none" w:sz="0" w:space="0" w:color="auto"/>
            <w:right w:val="none" w:sz="0" w:space="0" w:color="auto"/>
          </w:divBdr>
        </w:div>
        <w:div w:id="1306817858">
          <w:marLeft w:val="1166"/>
          <w:marRight w:val="0"/>
          <w:marTop w:val="0"/>
          <w:marBottom w:val="0"/>
          <w:divBdr>
            <w:top w:val="none" w:sz="0" w:space="0" w:color="auto"/>
            <w:left w:val="none" w:sz="0" w:space="0" w:color="auto"/>
            <w:bottom w:val="none" w:sz="0" w:space="0" w:color="auto"/>
            <w:right w:val="none" w:sz="0" w:space="0" w:color="auto"/>
          </w:divBdr>
        </w:div>
        <w:div w:id="1306817871">
          <w:marLeft w:val="1166"/>
          <w:marRight w:val="0"/>
          <w:marTop w:val="0"/>
          <w:marBottom w:val="0"/>
          <w:divBdr>
            <w:top w:val="none" w:sz="0" w:space="0" w:color="auto"/>
            <w:left w:val="none" w:sz="0" w:space="0" w:color="auto"/>
            <w:bottom w:val="none" w:sz="0" w:space="0" w:color="auto"/>
            <w:right w:val="none" w:sz="0" w:space="0" w:color="auto"/>
          </w:divBdr>
        </w:div>
        <w:div w:id="1306817873">
          <w:marLeft w:val="1166"/>
          <w:marRight w:val="0"/>
          <w:marTop w:val="0"/>
          <w:marBottom w:val="0"/>
          <w:divBdr>
            <w:top w:val="none" w:sz="0" w:space="0" w:color="auto"/>
            <w:left w:val="none" w:sz="0" w:space="0" w:color="auto"/>
            <w:bottom w:val="none" w:sz="0" w:space="0" w:color="auto"/>
            <w:right w:val="none" w:sz="0" w:space="0" w:color="auto"/>
          </w:divBdr>
        </w:div>
        <w:div w:id="1306817877">
          <w:marLeft w:val="547"/>
          <w:marRight w:val="0"/>
          <w:marTop w:val="0"/>
          <w:marBottom w:val="0"/>
          <w:divBdr>
            <w:top w:val="none" w:sz="0" w:space="0" w:color="auto"/>
            <w:left w:val="none" w:sz="0" w:space="0" w:color="auto"/>
            <w:bottom w:val="none" w:sz="0" w:space="0" w:color="auto"/>
            <w:right w:val="none" w:sz="0" w:space="0" w:color="auto"/>
          </w:divBdr>
        </w:div>
      </w:divsChild>
    </w:div>
    <w:div w:id="1306817863">
      <w:marLeft w:val="0"/>
      <w:marRight w:val="0"/>
      <w:marTop w:val="0"/>
      <w:marBottom w:val="0"/>
      <w:divBdr>
        <w:top w:val="none" w:sz="0" w:space="0" w:color="auto"/>
        <w:left w:val="none" w:sz="0" w:space="0" w:color="auto"/>
        <w:bottom w:val="none" w:sz="0" w:space="0" w:color="auto"/>
        <w:right w:val="none" w:sz="0" w:space="0" w:color="auto"/>
      </w:divBdr>
    </w:div>
    <w:div w:id="1306817864">
      <w:marLeft w:val="0"/>
      <w:marRight w:val="0"/>
      <w:marTop w:val="0"/>
      <w:marBottom w:val="0"/>
      <w:divBdr>
        <w:top w:val="none" w:sz="0" w:space="0" w:color="auto"/>
        <w:left w:val="none" w:sz="0" w:space="0" w:color="auto"/>
        <w:bottom w:val="none" w:sz="0" w:space="0" w:color="auto"/>
        <w:right w:val="none" w:sz="0" w:space="0" w:color="auto"/>
      </w:divBdr>
    </w:div>
    <w:div w:id="1306817865">
      <w:marLeft w:val="0"/>
      <w:marRight w:val="0"/>
      <w:marTop w:val="0"/>
      <w:marBottom w:val="0"/>
      <w:divBdr>
        <w:top w:val="none" w:sz="0" w:space="0" w:color="auto"/>
        <w:left w:val="none" w:sz="0" w:space="0" w:color="auto"/>
        <w:bottom w:val="none" w:sz="0" w:space="0" w:color="auto"/>
        <w:right w:val="none" w:sz="0" w:space="0" w:color="auto"/>
      </w:divBdr>
    </w:div>
    <w:div w:id="1306817868">
      <w:marLeft w:val="0"/>
      <w:marRight w:val="0"/>
      <w:marTop w:val="0"/>
      <w:marBottom w:val="0"/>
      <w:divBdr>
        <w:top w:val="none" w:sz="0" w:space="0" w:color="auto"/>
        <w:left w:val="none" w:sz="0" w:space="0" w:color="auto"/>
        <w:bottom w:val="none" w:sz="0" w:space="0" w:color="auto"/>
        <w:right w:val="none" w:sz="0" w:space="0" w:color="auto"/>
      </w:divBdr>
      <w:divsChild>
        <w:div w:id="1306817854">
          <w:marLeft w:val="0"/>
          <w:marRight w:val="0"/>
          <w:marTop w:val="375"/>
          <w:marBottom w:val="375"/>
          <w:divBdr>
            <w:top w:val="none" w:sz="0" w:space="0" w:color="auto"/>
            <w:left w:val="none" w:sz="0" w:space="0" w:color="auto"/>
            <w:bottom w:val="none" w:sz="0" w:space="0" w:color="auto"/>
            <w:right w:val="none" w:sz="0" w:space="0" w:color="auto"/>
          </w:divBdr>
          <w:divsChild>
            <w:div w:id="1306817850">
              <w:marLeft w:val="0"/>
              <w:marRight w:val="0"/>
              <w:marTop w:val="0"/>
              <w:marBottom w:val="0"/>
              <w:divBdr>
                <w:top w:val="none" w:sz="0" w:space="0" w:color="auto"/>
                <w:left w:val="none" w:sz="0" w:space="0" w:color="auto"/>
                <w:bottom w:val="none" w:sz="0" w:space="0" w:color="auto"/>
                <w:right w:val="none" w:sz="0" w:space="0" w:color="auto"/>
              </w:divBdr>
              <w:divsChild>
                <w:div w:id="1306817880">
                  <w:marLeft w:val="0"/>
                  <w:marRight w:val="0"/>
                  <w:marTop w:val="0"/>
                  <w:marBottom w:val="0"/>
                  <w:divBdr>
                    <w:top w:val="none" w:sz="0" w:space="0" w:color="auto"/>
                    <w:left w:val="none" w:sz="0" w:space="0" w:color="auto"/>
                    <w:bottom w:val="none" w:sz="0" w:space="0" w:color="auto"/>
                    <w:right w:val="none" w:sz="0" w:space="0" w:color="auto"/>
                  </w:divBdr>
                  <w:divsChild>
                    <w:div w:id="1306817867">
                      <w:marLeft w:val="0"/>
                      <w:marRight w:val="0"/>
                      <w:marTop w:val="0"/>
                      <w:marBottom w:val="0"/>
                      <w:divBdr>
                        <w:top w:val="none" w:sz="0" w:space="0" w:color="auto"/>
                        <w:left w:val="none" w:sz="0" w:space="0" w:color="auto"/>
                        <w:bottom w:val="none" w:sz="0" w:space="0" w:color="auto"/>
                        <w:right w:val="none" w:sz="0" w:space="0" w:color="auto"/>
                      </w:divBdr>
                      <w:divsChild>
                        <w:div w:id="1306817862">
                          <w:marLeft w:val="0"/>
                          <w:marRight w:val="0"/>
                          <w:marTop w:val="0"/>
                          <w:marBottom w:val="0"/>
                          <w:divBdr>
                            <w:top w:val="none" w:sz="0" w:space="0" w:color="auto"/>
                            <w:left w:val="none" w:sz="0" w:space="0" w:color="auto"/>
                            <w:bottom w:val="none" w:sz="0" w:space="0" w:color="auto"/>
                            <w:right w:val="none" w:sz="0" w:space="0" w:color="auto"/>
                          </w:divBdr>
                          <w:divsChild>
                            <w:div w:id="1306817881">
                              <w:marLeft w:val="0"/>
                              <w:marRight w:val="0"/>
                              <w:marTop w:val="0"/>
                              <w:marBottom w:val="0"/>
                              <w:divBdr>
                                <w:top w:val="none" w:sz="0" w:space="0" w:color="auto"/>
                                <w:left w:val="none" w:sz="0" w:space="0" w:color="auto"/>
                                <w:bottom w:val="none" w:sz="0" w:space="0" w:color="auto"/>
                                <w:right w:val="none" w:sz="0" w:space="0" w:color="auto"/>
                              </w:divBdr>
                              <w:divsChild>
                                <w:div w:id="1306817882">
                                  <w:marLeft w:val="0"/>
                                  <w:marRight w:val="0"/>
                                  <w:marTop w:val="0"/>
                                  <w:marBottom w:val="150"/>
                                  <w:divBdr>
                                    <w:top w:val="none" w:sz="0" w:space="0" w:color="auto"/>
                                    <w:left w:val="none" w:sz="0" w:space="0" w:color="auto"/>
                                    <w:bottom w:val="none" w:sz="0" w:space="0" w:color="auto"/>
                                    <w:right w:val="none" w:sz="0" w:space="0" w:color="auto"/>
                                  </w:divBdr>
                                  <w:divsChild>
                                    <w:div w:id="1306817857">
                                      <w:marLeft w:val="0"/>
                                      <w:marRight w:val="0"/>
                                      <w:marTop w:val="0"/>
                                      <w:marBottom w:val="0"/>
                                      <w:divBdr>
                                        <w:top w:val="none" w:sz="0" w:space="0" w:color="auto"/>
                                        <w:left w:val="none" w:sz="0" w:space="0" w:color="auto"/>
                                        <w:bottom w:val="none" w:sz="0" w:space="0" w:color="auto"/>
                                        <w:right w:val="none" w:sz="0" w:space="0" w:color="auto"/>
                                      </w:divBdr>
                                      <w:divsChild>
                                        <w:div w:id="13068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817870">
      <w:marLeft w:val="0"/>
      <w:marRight w:val="0"/>
      <w:marTop w:val="0"/>
      <w:marBottom w:val="0"/>
      <w:divBdr>
        <w:top w:val="none" w:sz="0" w:space="0" w:color="auto"/>
        <w:left w:val="none" w:sz="0" w:space="0" w:color="auto"/>
        <w:bottom w:val="none" w:sz="0" w:space="0" w:color="auto"/>
        <w:right w:val="none" w:sz="0" w:space="0" w:color="auto"/>
      </w:divBdr>
      <w:divsChild>
        <w:div w:id="1306817851">
          <w:marLeft w:val="0"/>
          <w:marRight w:val="0"/>
          <w:marTop w:val="375"/>
          <w:marBottom w:val="375"/>
          <w:divBdr>
            <w:top w:val="none" w:sz="0" w:space="0" w:color="auto"/>
            <w:left w:val="none" w:sz="0" w:space="0" w:color="auto"/>
            <w:bottom w:val="none" w:sz="0" w:space="0" w:color="auto"/>
            <w:right w:val="none" w:sz="0" w:space="0" w:color="auto"/>
          </w:divBdr>
          <w:divsChild>
            <w:div w:id="1306817859">
              <w:marLeft w:val="0"/>
              <w:marRight w:val="0"/>
              <w:marTop w:val="0"/>
              <w:marBottom w:val="0"/>
              <w:divBdr>
                <w:top w:val="none" w:sz="0" w:space="0" w:color="auto"/>
                <w:left w:val="none" w:sz="0" w:space="0" w:color="auto"/>
                <w:bottom w:val="none" w:sz="0" w:space="0" w:color="auto"/>
                <w:right w:val="none" w:sz="0" w:space="0" w:color="auto"/>
              </w:divBdr>
              <w:divsChild>
                <w:div w:id="1306817855">
                  <w:marLeft w:val="0"/>
                  <w:marRight w:val="0"/>
                  <w:marTop w:val="0"/>
                  <w:marBottom w:val="0"/>
                  <w:divBdr>
                    <w:top w:val="none" w:sz="0" w:space="0" w:color="auto"/>
                    <w:left w:val="none" w:sz="0" w:space="0" w:color="auto"/>
                    <w:bottom w:val="none" w:sz="0" w:space="0" w:color="auto"/>
                    <w:right w:val="none" w:sz="0" w:space="0" w:color="auto"/>
                  </w:divBdr>
                  <w:divsChild>
                    <w:div w:id="1306817866">
                      <w:marLeft w:val="0"/>
                      <w:marRight w:val="0"/>
                      <w:marTop w:val="0"/>
                      <w:marBottom w:val="0"/>
                      <w:divBdr>
                        <w:top w:val="none" w:sz="0" w:space="0" w:color="auto"/>
                        <w:left w:val="none" w:sz="0" w:space="0" w:color="auto"/>
                        <w:bottom w:val="none" w:sz="0" w:space="0" w:color="auto"/>
                        <w:right w:val="none" w:sz="0" w:space="0" w:color="auto"/>
                      </w:divBdr>
                      <w:divsChild>
                        <w:div w:id="1306817876">
                          <w:marLeft w:val="0"/>
                          <w:marRight w:val="0"/>
                          <w:marTop w:val="0"/>
                          <w:marBottom w:val="0"/>
                          <w:divBdr>
                            <w:top w:val="none" w:sz="0" w:space="0" w:color="auto"/>
                            <w:left w:val="none" w:sz="0" w:space="0" w:color="auto"/>
                            <w:bottom w:val="none" w:sz="0" w:space="0" w:color="auto"/>
                            <w:right w:val="none" w:sz="0" w:space="0" w:color="auto"/>
                          </w:divBdr>
                          <w:divsChild>
                            <w:div w:id="1306817860">
                              <w:marLeft w:val="0"/>
                              <w:marRight w:val="0"/>
                              <w:marTop w:val="0"/>
                              <w:marBottom w:val="0"/>
                              <w:divBdr>
                                <w:top w:val="none" w:sz="0" w:space="0" w:color="auto"/>
                                <w:left w:val="none" w:sz="0" w:space="0" w:color="auto"/>
                                <w:bottom w:val="none" w:sz="0" w:space="0" w:color="auto"/>
                                <w:right w:val="none" w:sz="0" w:space="0" w:color="auto"/>
                              </w:divBdr>
                              <w:divsChild>
                                <w:div w:id="1306817875">
                                  <w:marLeft w:val="0"/>
                                  <w:marRight w:val="0"/>
                                  <w:marTop w:val="0"/>
                                  <w:marBottom w:val="150"/>
                                  <w:divBdr>
                                    <w:top w:val="none" w:sz="0" w:space="0" w:color="auto"/>
                                    <w:left w:val="none" w:sz="0" w:space="0" w:color="auto"/>
                                    <w:bottom w:val="none" w:sz="0" w:space="0" w:color="auto"/>
                                    <w:right w:val="none" w:sz="0" w:space="0" w:color="auto"/>
                                  </w:divBdr>
                                  <w:divsChild>
                                    <w:div w:id="1306817869">
                                      <w:marLeft w:val="0"/>
                                      <w:marRight w:val="0"/>
                                      <w:marTop w:val="0"/>
                                      <w:marBottom w:val="0"/>
                                      <w:divBdr>
                                        <w:top w:val="none" w:sz="0" w:space="0" w:color="auto"/>
                                        <w:left w:val="none" w:sz="0" w:space="0" w:color="auto"/>
                                        <w:bottom w:val="none" w:sz="0" w:space="0" w:color="auto"/>
                                        <w:right w:val="none" w:sz="0" w:space="0" w:color="auto"/>
                                      </w:divBdr>
                                      <w:divsChild>
                                        <w:div w:id="13068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817878">
      <w:marLeft w:val="0"/>
      <w:marRight w:val="0"/>
      <w:marTop w:val="0"/>
      <w:marBottom w:val="0"/>
      <w:divBdr>
        <w:top w:val="none" w:sz="0" w:space="0" w:color="auto"/>
        <w:left w:val="none" w:sz="0" w:space="0" w:color="auto"/>
        <w:bottom w:val="none" w:sz="0" w:space="0" w:color="auto"/>
        <w:right w:val="none" w:sz="0" w:space="0" w:color="auto"/>
      </w:divBdr>
    </w:div>
    <w:div w:id="1306817879">
      <w:marLeft w:val="0"/>
      <w:marRight w:val="0"/>
      <w:marTop w:val="0"/>
      <w:marBottom w:val="0"/>
      <w:divBdr>
        <w:top w:val="none" w:sz="0" w:space="0" w:color="auto"/>
        <w:left w:val="none" w:sz="0" w:space="0" w:color="auto"/>
        <w:bottom w:val="none" w:sz="0" w:space="0" w:color="auto"/>
        <w:right w:val="none" w:sz="0" w:space="0" w:color="auto"/>
      </w:divBdr>
    </w:div>
    <w:div w:id="13068178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12</Pages>
  <Words>959</Words>
  <Characters>5470</Characters>
  <Application>Microsoft Office Outlook</Application>
  <DocSecurity>0</DocSecurity>
  <Lines>0</Lines>
  <Paragraphs>0</Paragraphs>
  <ScaleCrop>false</ScaleCrop>
  <Company>Innovation Enterprise Network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Nolan</dc:creator>
  <cp:keywords/>
  <dc:description/>
  <cp:lastModifiedBy>fnevin</cp:lastModifiedBy>
  <cp:revision>2</cp:revision>
  <cp:lastPrinted>2012-09-13T21:05:00Z</cp:lastPrinted>
  <dcterms:created xsi:type="dcterms:W3CDTF">2013-05-08T16:00:00Z</dcterms:created>
  <dcterms:modified xsi:type="dcterms:W3CDTF">2013-05-08T16:00:00Z</dcterms:modified>
</cp:coreProperties>
</file>